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op table has main postcard text. Bottom table has address of sender and recipient"/>
      </w:tblPr>
      <w:tblGrid>
        <w:gridCol w:w="7344"/>
        <w:gridCol w:w="7344"/>
      </w:tblGrid>
      <w:tr w:rsidR="00620DEC" w:rsidRPr="00DE389F" w14:paraId="21AD3FD2" w14:textId="77777777" w:rsidTr="00DE389F">
        <w:trPr>
          <w:trHeight w:hRule="exact" w:val="4954"/>
        </w:trPr>
        <w:tc>
          <w:tcPr>
            <w:tcW w:w="7344" w:type="dxa"/>
            <w:tcMar>
              <w:right w:w="576" w:type="dxa"/>
            </w:tcMar>
          </w:tcPr>
          <w:p w14:paraId="19145C83" w14:textId="1C639BA4" w:rsidR="00620DEC" w:rsidRPr="00DE389F" w:rsidRDefault="00FB3136" w:rsidP="00904DB6">
            <w:pPr>
              <w:pStyle w:val="Heading2"/>
            </w:pPr>
            <w:bookmarkStart w:id="0" w:name="_Hlk27424761"/>
            <w:bookmarkEnd w:id="0"/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34569515" wp14:editId="411071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</wp:posOffset>
                      </wp:positionV>
                      <wp:extent cx="4411980" cy="3152775"/>
                      <wp:effectExtent l="0" t="0" r="7620" b="9525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11980" cy="3152775"/>
                                <a:chOff x="0" y="0"/>
                                <a:chExt cx="4411980" cy="3152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Picture 4" descr="ANd9GcTOtUIgGR1-Frsbrth6UzpJK5_8UhkbbQeCJlqoeeb6mlyr9D_v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566160" y="1287780"/>
                                  <a:ext cx="781685" cy="16338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5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 rot="20605220">
                                  <a:off x="2468880" y="2263140"/>
                                  <a:ext cx="1499870" cy="889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D30943F" w14:textId="77777777" w:rsidR="00904DB6" w:rsidRDefault="00904DB6" w:rsidP="00904DB6">
                                    <w:pPr>
                                      <w:widowControl w:val="0"/>
                                      <w:jc w:val="center"/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 xml:space="preserve">Just a </w:t>
                                    </w:r>
                                  </w:p>
                                  <w:p w14:paraId="3BB3ED3C" w14:textId="77777777" w:rsidR="00904DB6" w:rsidRDefault="00904DB6" w:rsidP="00904DB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>Reminder!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3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19100"/>
                                  <a:ext cx="4411980" cy="2148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BFE21A8" w14:textId="7C3272BB" w:rsidR="0077601B" w:rsidRPr="006B42B1" w:rsidRDefault="0077601B" w:rsidP="0077601B">
                                    <w:pPr>
                                      <w:widowControl w:val="0"/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</w:pPr>
                                    <w:r w:rsidRPr="006B42B1">
                                      <w:rPr>
                                        <w:rFonts w:ascii="Segoe UI" w:hAnsi="Segoe UI" w:cs="Segoe UI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  <w:t>Refresher Session</w:t>
                                    </w:r>
                                  </w:p>
                                  <w:p w14:paraId="0F5E1675" w14:textId="77777777" w:rsidR="0077601B" w:rsidRDefault="0077601B" w:rsidP="0077601B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Wednesday,  August</w:t>
                                    </w:r>
                                    <w:proofErr w:type="gramEnd"/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 xml:space="preserve"> 7th</w:t>
                                    </w:r>
                                  </w:p>
                                  <w:p w14:paraId="279033B0" w14:textId="77777777" w:rsidR="0077601B" w:rsidRDefault="0077601B" w:rsidP="0077601B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11:00 a.m.—1:00 p.m.</w:t>
                                    </w:r>
                                  </w:p>
                                  <w:p w14:paraId="621BAEB8" w14:textId="2FA9D1B6" w:rsidR="0077601B" w:rsidRDefault="0077601B" w:rsidP="0077601B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555 Main St. Madison, WI</w:t>
                                    </w:r>
                                  </w:p>
                                  <w:p w14:paraId="20DF04DE" w14:textId="2092590A" w:rsidR="006B42B1" w:rsidRPr="006B42B1" w:rsidRDefault="00FB3136" w:rsidP="006B42B1">
                                    <w:pPr>
                                      <w:widowControl w:val="0"/>
                                      <w:spacing w:before="240"/>
                                      <w:jc w:val="center"/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S</w:t>
                                    </w:r>
                                    <w:r w:rsidR="006B42B1" w:rsidRPr="006B42B1"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ee you there!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" name="image1.jpe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/>
                              </pic:blipFill>
                              <pic:spPr>
                                <a:xfrm>
                                  <a:off x="364664" y="0"/>
                                  <a:ext cx="3568351" cy="255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569515" id="Group 8" o:spid="_x0000_s1026" style="position:absolute;left:0;text-align:left;margin-left:0;margin-top:18pt;width:347.4pt;height:248.25pt;z-index:251693056" coordsize="44119,315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alt="ANd9GcTOtUIgGR1-Frsbrth6UzpJK5_8UhkbbQeCJlqoeeb6mlyr9D_v" style="position:absolute;left:35661;top:12877;width:7817;height:16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" insetpen="t">
                        <v:imagedata r:id="rId12" o:title="ANd9GcTOtUIgGR1-Frsbrth6UzpJK5_8UhkbbQeCJlqoeeb6mlyr9D_v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" o:spid="_x0000_s1028" type="#_x0000_t202" style="position:absolute;left:24688;top:22631;width:14999;height:8896;rotation:-108656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" filled="f" stroked="f" strokecolor="black [0]" strokeweight="2pt">
                        <v:textbox inset="2.88pt,2.88pt,2.88pt,2.88pt">
                          <w:txbxContent>
                            <w:p w14:paraId="2D30943F" w14:textId="77777777" w:rsidR="00904DB6" w:rsidRDefault="00904DB6" w:rsidP="00904DB6">
                              <w:pPr>
                                <w:widowControl w:val="0"/>
                                <w:jc w:val="center"/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Just a </w:t>
                              </w:r>
                            </w:p>
                            <w:p w14:paraId="3BB3ED3C" w14:textId="77777777" w:rsidR="00904DB6" w:rsidRDefault="00904DB6" w:rsidP="00904DB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  <w:t>Reminder!</w:t>
                              </w:r>
                            </w:p>
                          </w:txbxContent>
                        </v:textbox>
                      </v:shape>
                      <v:shape id="Text Box 3" o:spid="_x0000_s1029" type="#_x0000_t202" style="position:absolute;top:4191;width:44119;height:21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" filled="f" stroked="f" strokecolor="black [0]" strokeweight="2pt">
                        <v:textbox inset="2.88pt,2.88pt,2.88pt,2.88pt">
                          <w:txbxContent>
                            <w:p w14:paraId="6BFE21A8" w14:textId="7C3272BB" w:rsidR="0077601B" w:rsidRPr="006B42B1" w:rsidRDefault="0077601B" w:rsidP="0077601B">
                              <w:pPr>
                                <w:widowControl w:val="0"/>
                                <w:jc w:val="center"/>
                                <w:rPr>
                                  <w:rFonts w:ascii="Segoe UI" w:hAnsi="Segoe UI" w:cs="Segoe UI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6B42B1">
                                <w:rPr>
                                  <w:rFonts w:ascii="Segoe UI" w:hAnsi="Segoe UI" w:cs="Segoe UI"/>
                                  <w:b/>
                                  <w:bCs/>
                                  <w:sz w:val="48"/>
                                  <w:szCs w:val="48"/>
                                </w:rPr>
                                <w:t>Refresher Session</w:t>
                              </w:r>
                            </w:p>
                            <w:p w14:paraId="0F5E1675" w14:textId="77777777" w:rsidR="0077601B" w:rsidRDefault="0077601B" w:rsidP="0077601B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proofErr w:type="gramStart"/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Wednesday,  August</w:t>
                              </w:r>
                              <w:proofErr w:type="gramEnd"/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 xml:space="preserve"> 7th</w:t>
                              </w:r>
                            </w:p>
                            <w:p w14:paraId="279033B0" w14:textId="77777777" w:rsidR="0077601B" w:rsidRDefault="0077601B" w:rsidP="0077601B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11:00 a.m.—1:00 p.m.</w:t>
                              </w:r>
                            </w:p>
                            <w:p w14:paraId="621BAEB8" w14:textId="2FA9D1B6" w:rsidR="0077601B" w:rsidRDefault="0077601B" w:rsidP="0077601B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555 Main St. Madison, WI</w:t>
                              </w:r>
                            </w:p>
                            <w:p w14:paraId="20DF04DE" w14:textId="2092590A" w:rsidR="006B42B1" w:rsidRPr="006B42B1" w:rsidRDefault="00FB3136" w:rsidP="006B42B1">
                              <w:pPr>
                                <w:widowControl w:val="0"/>
                                <w:spacing w:before="240"/>
                                <w:jc w:val="center"/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S</w:t>
                              </w:r>
                              <w:r w:rsidR="006B42B1" w:rsidRPr="006B42B1"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ee you there!</w:t>
                              </w:r>
                            </w:p>
                          </w:txbxContent>
                        </v:textbox>
                      </v:shape>
                      <v:shape id="image1.jpeg" o:spid="_x0000_s1030" type="#_x0000_t75" style="position:absolute;left:3646;width:35684;height:2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">
                        <v:imagedata r:id="rId13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7344" w:type="dxa"/>
            <w:tcMar>
              <w:left w:w="576" w:type="dxa"/>
            </w:tcMar>
          </w:tcPr>
          <w:p w14:paraId="3D2DD0BA" w14:textId="1DB91CB4" w:rsidR="00620DEC" w:rsidRPr="00DE389F" w:rsidRDefault="00FB3136" w:rsidP="00F528F7">
            <w:pPr>
              <w:pStyle w:val="Log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618EE321" wp14:editId="2ED3277D">
                      <wp:simplePos x="0" y="0"/>
                      <wp:positionH relativeFrom="column">
                        <wp:posOffset>-190500</wp:posOffset>
                      </wp:positionH>
                      <wp:positionV relativeFrom="paragraph">
                        <wp:posOffset>229235</wp:posOffset>
                      </wp:positionV>
                      <wp:extent cx="4411980" cy="3152775"/>
                      <wp:effectExtent l="0" t="0" r="7620" b="9525"/>
                      <wp:wrapNone/>
                      <wp:docPr id="26" name="Gro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11980" cy="3152775"/>
                                <a:chOff x="0" y="0"/>
                                <a:chExt cx="4411980" cy="3152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Picture 27" descr="ANd9GcTOtUIgGR1-Frsbrth6UzpJK5_8UhkbbQeCJlqoeeb6mlyr9D_v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566160" y="1287780"/>
                                  <a:ext cx="781685" cy="16338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28" name="Text Box 28"/>
                              <wps:cNvSpPr txBox="1">
                                <a:spLocks noChangeArrowheads="1"/>
                              </wps:cNvSpPr>
                              <wps:spPr bwMode="auto">
                                <a:xfrm rot="20605220">
                                  <a:off x="2468880" y="2263140"/>
                                  <a:ext cx="1499870" cy="889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829BEF4" w14:textId="77777777" w:rsidR="00FB3136" w:rsidRDefault="00FB3136" w:rsidP="00FB3136">
                                    <w:pPr>
                                      <w:widowControl w:val="0"/>
                                      <w:jc w:val="center"/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 xml:space="preserve">Just a </w:t>
                                    </w:r>
                                  </w:p>
                                  <w:p w14:paraId="148F6505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>Reminder!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30" name="Text Box 3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19100"/>
                                  <a:ext cx="4411980" cy="2148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C232424" w14:textId="77777777" w:rsidR="00FB3136" w:rsidRPr="006B42B1" w:rsidRDefault="00FB3136" w:rsidP="00FB3136">
                                    <w:pPr>
                                      <w:widowControl w:val="0"/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</w:pPr>
                                    <w:r w:rsidRPr="006B42B1">
                                      <w:rPr>
                                        <w:rFonts w:ascii="Segoe UI" w:hAnsi="Segoe UI" w:cs="Segoe UI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  <w:t>Refresher Session</w:t>
                                    </w:r>
                                  </w:p>
                                  <w:p w14:paraId="4B2E632D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Wednesday,  August</w:t>
                                    </w:r>
                                    <w:proofErr w:type="gramEnd"/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 xml:space="preserve"> 7th</w:t>
                                    </w:r>
                                  </w:p>
                                  <w:p w14:paraId="4D9F96FB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11:00 a.m.—1:00 p.m.</w:t>
                                    </w:r>
                                  </w:p>
                                  <w:p w14:paraId="7E6FE8A8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555 Main St. Madison, WI</w:t>
                                    </w:r>
                                  </w:p>
                                  <w:p w14:paraId="263D6E31" w14:textId="77777777" w:rsidR="00FB3136" w:rsidRPr="006B42B1" w:rsidRDefault="00FB3136" w:rsidP="00FB3136">
                                    <w:pPr>
                                      <w:widowControl w:val="0"/>
                                      <w:spacing w:before="240"/>
                                      <w:jc w:val="center"/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S</w:t>
                                    </w:r>
                                    <w:r w:rsidRPr="006B42B1"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ee you there!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" name="image1.jpe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/>
                              </pic:blipFill>
                              <pic:spPr>
                                <a:xfrm>
                                  <a:off x="364664" y="0"/>
                                  <a:ext cx="3568351" cy="255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8EE321" id="Group 26" o:spid="_x0000_s1031" style="position:absolute;left:0;text-align:left;margin-left:-15pt;margin-top:18.05pt;width:347.4pt;height:248.25pt;z-index:251695104" coordsize="44119,315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">
                      <v:shape id="Picture 27" o:spid="_x0000_s1032" type="#_x0000_t75" alt="ANd9GcTOtUIgGR1-Frsbrth6UzpJK5_8UhkbbQeCJlqoeeb6mlyr9D_v" style="position:absolute;left:35661;top:12877;width:7817;height:16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" insetpen="t">
                        <v:imagedata r:id="rId12" o:title="ANd9GcTOtUIgGR1-Frsbrth6UzpJK5_8UhkbbQeCJlqoeeb6mlyr9D_v"/>
                        <v:path arrowok="t"/>
                      </v:shape>
                      <v:shape id="Text Box 28" o:spid="_x0000_s1033" type="#_x0000_t202" style="position:absolute;left:24688;top:22631;width:14999;height:8896;rotation:-108656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" filled="f" stroked="f" strokecolor="black [0]" strokeweight="2pt">
                        <v:textbox inset="2.88pt,2.88pt,2.88pt,2.88pt">
                          <w:txbxContent>
                            <w:p w14:paraId="1829BEF4" w14:textId="77777777" w:rsidR="00FB3136" w:rsidRDefault="00FB3136" w:rsidP="00FB3136">
                              <w:pPr>
                                <w:widowControl w:val="0"/>
                                <w:jc w:val="center"/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Just a </w:t>
                              </w:r>
                            </w:p>
                            <w:p w14:paraId="148F6505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  <w:t>Reminder!</w:t>
                              </w:r>
                            </w:p>
                          </w:txbxContent>
                        </v:textbox>
                      </v:shape>
                      <v:shape id="Text Box 30" o:spid="_x0000_s1034" type="#_x0000_t202" style="position:absolute;top:4191;width:44119;height:21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" filled="f" stroked="f" strokecolor="black [0]" strokeweight="2pt">
                        <v:textbox inset="2.88pt,2.88pt,2.88pt,2.88pt">
                          <w:txbxContent>
                            <w:p w14:paraId="5C232424" w14:textId="77777777" w:rsidR="00FB3136" w:rsidRPr="006B42B1" w:rsidRDefault="00FB3136" w:rsidP="00FB3136">
                              <w:pPr>
                                <w:widowControl w:val="0"/>
                                <w:jc w:val="center"/>
                                <w:rPr>
                                  <w:rFonts w:ascii="Segoe UI" w:hAnsi="Segoe UI" w:cs="Segoe UI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6B42B1">
                                <w:rPr>
                                  <w:rFonts w:ascii="Segoe UI" w:hAnsi="Segoe UI" w:cs="Segoe UI"/>
                                  <w:b/>
                                  <w:bCs/>
                                  <w:sz w:val="48"/>
                                  <w:szCs w:val="48"/>
                                </w:rPr>
                                <w:t>Refresher Session</w:t>
                              </w:r>
                            </w:p>
                            <w:p w14:paraId="4B2E632D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proofErr w:type="gramStart"/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Wednesday,  August</w:t>
                              </w:r>
                              <w:proofErr w:type="gramEnd"/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 xml:space="preserve"> 7th</w:t>
                              </w:r>
                            </w:p>
                            <w:p w14:paraId="4D9F96FB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11:00 a.m.—1:00 p.m.</w:t>
                              </w:r>
                            </w:p>
                            <w:p w14:paraId="7E6FE8A8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555 Main St. Madison, WI</w:t>
                              </w:r>
                            </w:p>
                            <w:p w14:paraId="263D6E31" w14:textId="77777777" w:rsidR="00FB3136" w:rsidRPr="006B42B1" w:rsidRDefault="00FB3136" w:rsidP="00FB3136">
                              <w:pPr>
                                <w:widowControl w:val="0"/>
                                <w:spacing w:before="240"/>
                                <w:jc w:val="center"/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S</w:t>
                              </w:r>
                              <w:r w:rsidRPr="006B42B1"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ee you there!</w:t>
                              </w:r>
                            </w:p>
                          </w:txbxContent>
                        </v:textbox>
                      </v:shape>
                      <v:shape id="image1.jpeg" o:spid="_x0000_s1035" type="#_x0000_t75" style="position:absolute;left:3646;width:35684;height:2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">
                        <v:imagedata r:id="rId13" o:title=""/>
                      </v:shape>
                    </v:group>
                  </w:pict>
                </mc:Fallback>
              </mc:AlternateContent>
            </w:r>
          </w:p>
        </w:tc>
      </w:tr>
      <w:tr w:rsidR="00334D70" w:rsidRPr="00DE389F" w14:paraId="274C98B3" w14:textId="77777777" w:rsidTr="00DE389F">
        <w:trPr>
          <w:trHeight w:hRule="exact" w:val="5933"/>
        </w:trPr>
        <w:tc>
          <w:tcPr>
            <w:tcW w:w="7344" w:type="dxa"/>
            <w:tcMar>
              <w:top w:w="1037" w:type="dxa"/>
              <w:right w:w="576" w:type="dxa"/>
            </w:tcMar>
          </w:tcPr>
          <w:p w14:paraId="0E762360" w14:textId="1B4401A9" w:rsidR="00334D70" w:rsidRPr="00DE389F" w:rsidRDefault="00FB3136" w:rsidP="00F528F7">
            <w:pPr>
              <w:pStyle w:val="Logo"/>
            </w:pPr>
            <w:r w:rsidRPr="00FB3136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1B008212" wp14:editId="759EB3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4411980" cy="3152775"/>
                      <wp:effectExtent l="0" t="0" r="7620" b="9525"/>
                      <wp:wrapNone/>
                      <wp:docPr id="32" name="Group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11980" cy="3152775"/>
                                <a:chOff x="0" y="0"/>
                                <a:chExt cx="4411980" cy="3152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Picture 42" descr="ANd9GcTOtUIgGR1-Frsbrth6UzpJK5_8UhkbbQeCJlqoeeb6mlyr9D_v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566160" y="1287780"/>
                                  <a:ext cx="781685" cy="16338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43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 rot="20605220">
                                  <a:off x="2468880" y="2263140"/>
                                  <a:ext cx="1499870" cy="889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342E6D7" w14:textId="77777777" w:rsidR="00FB3136" w:rsidRDefault="00FB3136" w:rsidP="00FB3136">
                                    <w:pPr>
                                      <w:widowControl w:val="0"/>
                                      <w:jc w:val="center"/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 xml:space="preserve">Just a </w:t>
                                    </w:r>
                                  </w:p>
                                  <w:p w14:paraId="089E8247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>Reminder!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44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19100"/>
                                  <a:ext cx="4411980" cy="2148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3F88BCD" w14:textId="77777777" w:rsidR="00FB3136" w:rsidRPr="006B42B1" w:rsidRDefault="00FB3136" w:rsidP="00FB3136">
                                    <w:pPr>
                                      <w:widowControl w:val="0"/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</w:pPr>
                                    <w:r w:rsidRPr="006B42B1">
                                      <w:rPr>
                                        <w:rFonts w:ascii="Segoe UI" w:hAnsi="Segoe UI" w:cs="Segoe UI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  <w:t>Refresher Session</w:t>
                                    </w:r>
                                  </w:p>
                                  <w:p w14:paraId="3117FF2E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Wednesday,  August 7th</w:t>
                                    </w:r>
                                  </w:p>
                                  <w:p w14:paraId="00A55B09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11:00 a.m.—1:00 p.m.</w:t>
                                    </w:r>
                                  </w:p>
                                  <w:p w14:paraId="62A21B25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555 Main St. Madison, WI</w:t>
                                    </w:r>
                                  </w:p>
                                  <w:p w14:paraId="7FF84117" w14:textId="77777777" w:rsidR="00FB3136" w:rsidRPr="006B42B1" w:rsidRDefault="00FB3136" w:rsidP="00FB3136">
                                    <w:pPr>
                                      <w:widowControl w:val="0"/>
                                      <w:spacing w:before="240"/>
                                      <w:jc w:val="center"/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S</w:t>
                                    </w:r>
                                    <w:r w:rsidRPr="006B42B1"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ee you there!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5" name="image1.jpe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/>
                              </pic:blipFill>
                              <pic:spPr>
                                <a:xfrm>
                                  <a:off x="364664" y="0"/>
                                  <a:ext cx="3568351" cy="255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008212" id="Group 32" o:spid="_x0000_s1036" style="position:absolute;left:0;text-align:left;margin-left:0;margin-top:.15pt;width:347.4pt;height:248.25pt;z-index:251697152" coordsize="44119,315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">
                      <v:shape id="Picture 42" o:spid="_x0000_s1037" type="#_x0000_t75" alt="ANd9GcTOtUIgGR1-Frsbrth6UzpJK5_8UhkbbQeCJlqoeeb6mlyr9D_v" style="position:absolute;left:35661;top:12877;width:7817;height:16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" insetpen="t">
                        <v:imagedata r:id="rId12" o:title="ANd9GcTOtUIgGR1-Frsbrth6UzpJK5_8UhkbbQeCJlqoeeb6mlyr9D_v"/>
                        <v:path arrowok="t"/>
                      </v:shape>
                      <v:shape id="Text Box 43" o:spid="_x0000_s1038" type="#_x0000_t202" style="position:absolute;left:24688;top:22631;width:14999;height:8896;rotation:-108656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" filled="f" stroked="f" strokecolor="black [0]" strokeweight="2pt">
                        <v:textbox inset="2.88pt,2.88pt,2.88pt,2.88pt">
                          <w:txbxContent>
                            <w:p w14:paraId="1342E6D7" w14:textId="77777777" w:rsidR="00FB3136" w:rsidRDefault="00FB3136" w:rsidP="00FB3136">
                              <w:pPr>
                                <w:widowControl w:val="0"/>
                                <w:jc w:val="center"/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Just a </w:t>
                              </w:r>
                            </w:p>
                            <w:p w14:paraId="089E8247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  <w:t>Reminder!</w:t>
                              </w:r>
                            </w:p>
                          </w:txbxContent>
                        </v:textbox>
                      </v:shape>
                      <v:shape id="Text Box 44" o:spid="_x0000_s1039" type="#_x0000_t202" style="position:absolute;top:4191;width:44119;height:21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" filled="f" stroked="f" strokecolor="black [0]" strokeweight="2pt">
                        <v:textbox inset="2.88pt,2.88pt,2.88pt,2.88pt">
                          <w:txbxContent>
                            <w:p w14:paraId="43F88BCD" w14:textId="77777777" w:rsidR="00FB3136" w:rsidRPr="006B42B1" w:rsidRDefault="00FB3136" w:rsidP="00FB3136">
                              <w:pPr>
                                <w:widowControl w:val="0"/>
                                <w:jc w:val="center"/>
                                <w:rPr>
                                  <w:rFonts w:ascii="Segoe UI" w:hAnsi="Segoe UI" w:cs="Segoe UI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6B42B1">
                                <w:rPr>
                                  <w:rFonts w:ascii="Segoe UI" w:hAnsi="Segoe UI" w:cs="Segoe UI"/>
                                  <w:b/>
                                  <w:bCs/>
                                  <w:sz w:val="48"/>
                                  <w:szCs w:val="48"/>
                                </w:rPr>
                                <w:t>Refresher Session</w:t>
                              </w:r>
                            </w:p>
                            <w:p w14:paraId="3117FF2E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Wednesday,  August 7th</w:t>
                              </w:r>
                            </w:p>
                            <w:p w14:paraId="00A55B09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11:00 a.m.—1:00 p.m.</w:t>
                              </w:r>
                            </w:p>
                            <w:p w14:paraId="62A21B25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555 Main St. Madison, WI</w:t>
                              </w:r>
                            </w:p>
                            <w:p w14:paraId="7FF84117" w14:textId="77777777" w:rsidR="00FB3136" w:rsidRPr="006B42B1" w:rsidRDefault="00FB3136" w:rsidP="00FB3136">
                              <w:pPr>
                                <w:widowControl w:val="0"/>
                                <w:spacing w:before="240"/>
                                <w:jc w:val="center"/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S</w:t>
                              </w:r>
                              <w:r w:rsidRPr="006B42B1"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ee you there!</w:t>
                              </w:r>
                            </w:p>
                          </w:txbxContent>
                        </v:textbox>
                      </v:shape>
                      <v:shape id="image1.jpeg" o:spid="_x0000_s1040" type="#_x0000_t75" style="position:absolute;left:3646;width:35684;height:2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">
                        <v:imagedata r:id="rId13" o:title=""/>
                      </v:shape>
                    </v:group>
                  </w:pict>
                </mc:Fallback>
              </mc:AlternateContent>
            </w:r>
            <w:r w:rsidRPr="00FB3136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4A184BE7" wp14:editId="644DFF6C">
                      <wp:simplePos x="0" y="0"/>
                      <wp:positionH relativeFrom="column">
                        <wp:posOffset>4838700</wp:posOffset>
                      </wp:positionH>
                      <wp:positionV relativeFrom="paragraph">
                        <wp:posOffset>2540</wp:posOffset>
                      </wp:positionV>
                      <wp:extent cx="4411980" cy="3152775"/>
                      <wp:effectExtent l="0" t="0" r="7620" b="9525"/>
                      <wp:wrapNone/>
                      <wp:docPr id="46" name="Group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11980" cy="3152775"/>
                                <a:chOff x="0" y="0"/>
                                <a:chExt cx="4411980" cy="3152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" name="Picture 47" descr="ANd9GcTOtUIgGR1-Frsbrth6UzpJK5_8UhkbbQeCJlqoeeb6mlyr9D_v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566160" y="1287780"/>
                                  <a:ext cx="781685" cy="16338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48" name="Text Box 48"/>
                              <wps:cNvSpPr txBox="1">
                                <a:spLocks noChangeArrowheads="1"/>
                              </wps:cNvSpPr>
                              <wps:spPr bwMode="auto">
                                <a:xfrm rot="20605220">
                                  <a:off x="2468880" y="2263140"/>
                                  <a:ext cx="1499870" cy="889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71E6152D" w14:textId="77777777" w:rsidR="00FB3136" w:rsidRDefault="00FB3136" w:rsidP="00FB3136">
                                    <w:pPr>
                                      <w:widowControl w:val="0"/>
                                      <w:jc w:val="center"/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 xml:space="preserve">Just a </w:t>
                                    </w:r>
                                  </w:p>
                                  <w:p w14:paraId="22C74913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Lucida Handwriting" w:hAnsi="Lucida Handwriting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>Reminder!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49" name="Text Box 4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19100"/>
                                  <a:ext cx="4411980" cy="2148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24B1CC4" w14:textId="77777777" w:rsidR="00FB3136" w:rsidRPr="006B42B1" w:rsidRDefault="00FB3136" w:rsidP="00FB3136">
                                    <w:pPr>
                                      <w:widowControl w:val="0"/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</w:pPr>
                                    <w:r w:rsidRPr="006B42B1">
                                      <w:rPr>
                                        <w:rFonts w:ascii="Segoe UI" w:hAnsi="Segoe UI" w:cs="Segoe UI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  <w:t>Refresher Session</w:t>
                                    </w:r>
                                  </w:p>
                                  <w:p w14:paraId="269B7441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Wednesday,  August 7th</w:t>
                                    </w:r>
                                  </w:p>
                                  <w:p w14:paraId="34C7AE6A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11:00 a.m.—1:00 p.m.</w:t>
                                    </w:r>
                                  </w:p>
                                  <w:p w14:paraId="6B7AF950" w14:textId="77777777" w:rsidR="00FB3136" w:rsidRDefault="00FB3136" w:rsidP="00FB3136">
                                    <w:pPr>
                                      <w:widowControl w:val="0"/>
                                      <w:spacing w:after="0"/>
                                      <w:jc w:val="center"/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F0000"/>
                                        <w:sz w:val="40"/>
                                        <w:szCs w:val="40"/>
                                      </w:rPr>
                                      <w:t>555 Main St. Madison, WI</w:t>
                                    </w:r>
                                  </w:p>
                                  <w:p w14:paraId="67BB65F9" w14:textId="77777777" w:rsidR="00FB3136" w:rsidRPr="006B42B1" w:rsidRDefault="00FB3136" w:rsidP="00FB3136">
                                    <w:pPr>
                                      <w:widowControl w:val="0"/>
                                      <w:spacing w:before="240"/>
                                      <w:jc w:val="center"/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S</w:t>
                                    </w:r>
                                    <w:r w:rsidRPr="006B42B1">
                                      <w:rPr>
                                        <w:rFonts w:ascii="Impact" w:hAnsi="Impact"/>
                                        <w:color w:val="F7CAAC" w:themeColor="accent2" w:themeTint="66"/>
                                        <w:sz w:val="40"/>
                                        <w:szCs w:val="4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ee you there!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0" name="image1.jpe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/>
                              </pic:blipFill>
                              <pic:spPr>
                                <a:xfrm>
                                  <a:off x="364664" y="0"/>
                                  <a:ext cx="3568351" cy="255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184BE7" id="Group 46" o:spid="_x0000_s1041" style="position:absolute;left:0;text-align:left;margin-left:381pt;margin-top:.2pt;width:347.4pt;height:248.25pt;z-index:251698176" coordsize="44119,315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">
                      <v:shape id="Picture 47" o:spid="_x0000_s1042" type="#_x0000_t75" alt="ANd9GcTOtUIgGR1-Frsbrth6UzpJK5_8UhkbbQeCJlqoeeb6mlyr9D_v" style="position:absolute;left:35661;top:12877;width:7817;height:16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" insetpen="t">
                        <v:imagedata r:id="rId12" o:title="ANd9GcTOtUIgGR1-Frsbrth6UzpJK5_8UhkbbQeCJlqoeeb6mlyr9D_v"/>
                        <v:path arrowok="t"/>
                      </v:shape>
                      <v:shape id="Text Box 48" o:spid="_x0000_s1043" type="#_x0000_t202" style="position:absolute;left:24688;top:22631;width:14999;height:8896;rotation:-108656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" filled="f" stroked="f" strokecolor="black [0]" strokeweight="2pt">
                        <v:textbox inset="2.88pt,2.88pt,2.88pt,2.88pt">
                          <w:txbxContent>
                            <w:p w14:paraId="71E6152D" w14:textId="77777777" w:rsidR="00FB3136" w:rsidRDefault="00FB3136" w:rsidP="00FB3136">
                              <w:pPr>
                                <w:widowControl w:val="0"/>
                                <w:jc w:val="center"/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Just a </w:t>
                              </w:r>
                            </w:p>
                            <w:p w14:paraId="22C74913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Lucida Handwriting" w:hAnsi="Lucida Handwriting"/>
                                  <w:b/>
                                  <w:bCs/>
                                  <w:sz w:val="36"/>
                                  <w:szCs w:val="36"/>
                                </w:rPr>
                                <w:t>Reminder!</w:t>
                              </w:r>
                            </w:p>
                          </w:txbxContent>
                        </v:textbox>
                      </v:shape>
                      <v:shape id="Text Box 49" o:spid="_x0000_s1044" type="#_x0000_t202" style="position:absolute;top:4191;width:44119;height:21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" filled="f" stroked="f" strokecolor="black [0]" strokeweight="2pt">
                        <v:textbox inset="2.88pt,2.88pt,2.88pt,2.88pt">
                          <w:txbxContent>
                            <w:p w14:paraId="524B1CC4" w14:textId="77777777" w:rsidR="00FB3136" w:rsidRPr="006B42B1" w:rsidRDefault="00FB3136" w:rsidP="00FB3136">
                              <w:pPr>
                                <w:widowControl w:val="0"/>
                                <w:jc w:val="center"/>
                                <w:rPr>
                                  <w:rFonts w:ascii="Segoe UI" w:hAnsi="Segoe UI" w:cs="Segoe UI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6B42B1">
                                <w:rPr>
                                  <w:rFonts w:ascii="Segoe UI" w:hAnsi="Segoe UI" w:cs="Segoe UI"/>
                                  <w:b/>
                                  <w:bCs/>
                                  <w:sz w:val="48"/>
                                  <w:szCs w:val="48"/>
                                </w:rPr>
                                <w:t>Refresher Session</w:t>
                              </w:r>
                            </w:p>
                            <w:p w14:paraId="269B7441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Wednesday,  August 7th</w:t>
                              </w:r>
                            </w:p>
                            <w:p w14:paraId="34C7AE6A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11:00 a.m.—1:00 p.m.</w:t>
                              </w:r>
                            </w:p>
                            <w:p w14:paraId="6B7AF950" w14:textId="77777777" w:rsidR="00FB3136" w:rsidRDefault="00FB3136" w:rsidP="00FB313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40"/>
                                  <w:szCs w:val="40"/>
                                </w:rPr>
                                <w:t>555 Main St. Madison, WI</w:t>
                              </w:r>
                            </w:p>
                            <w:p w14:paraId="67BB65F9" w14:textId="77777777" w:rsidR="00FB3136" w:rsidRPr="006B42B1" w:rsidRDefault="00FB3136" w:rsidP="00FB3136">
                              <w:pPr>
                                <w:widowControl w:val="0"/>
                                <w:spacing w:before="240"/>
                                <w:jc w:val="center"/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S</w:t>
                              </w:r>
                              <w:r w:rsidRPr="006B42B1">
                                <w:rPr>
                                  <w:rFonts w:ascii="Impact" w:hAnsi="Impact"/>
                                  <w:color w:val="F7CAAC" w:themeColor="accent2" w:themeTint="66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ee you there!</w:t>
                              </w:r>
                            </w:p>
                          </w:txbxContent>
                        </v:textbox>
                      </v:shape>
                      <v:shape id="image1.jpeg" o:spid="_x0000_s1045" type="#_x0000_t75" style="position:absolute;left:3646;width:35684;height:2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">
                        <v:imagedata r:id="rId13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7344" w:type="dxa"/>
            <w:tcMar>
              <w:top w:w="1037" w:type="dxa"/>
              <w:left w:w="576" w:type="dxa"/>
            </w:tcMar>
          </w:tcPr>
          <w:p w14:paraId="6537C34F" w14:textId="5254859D" w:rsidR="00334D70" w:rsidRPr="00DE389F" w:rsidRDefault="00334D70" w:rsidP="00F528F7">
            <w:pPr>
              <w:pStyle w:val="Logo"/>
            </w:pPr>
          </w:p>
        </w:tc>
      </w:tr>
    </w:tbl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op table has main postcard text. Bottom table has address of sender and recipient"/>
      </w:tblPr>
      <w:tblGrid>
        <w:gridCol w:w="2614"/>
        <w:gridCol w:w="4733"/>
        <w:gridCol w:w="3187"/>
        <w:gridCol w:w="4154"/>
      </w:tblGrid>
      <w:tr w:rsidR="00904DB6" w:rsidRPr="00DE389F" w14:paraId="041ABCC1" w14:textId="77777777" w:rsidTr="003629AF">
        <w:trPr>
          <w:trHeight w:hRule="exact" w:val="4954"/>
        </w:trPr>
        <w:tc>
          <w:tcPr>
            <w:tcW w:w="2614" w:type="dxa"/>
            <w:tcMar>
              <w:top w:w="288" w:type="dxa"/>
            </w:tcMar>
          </w:tcPr>
          <w:p w14:paraId="408ACD30" w14:textId="4D74DF6D" w:rsidR="00904DB6" w:rsidRPr="00DE389F" w:rsidRDefault="00904DB6" w:rsidP="00904DB6">
            <w:pPr>
              <w:pStyle w:val="Heading3"/>
              <w:ind w:left="1080"/>
            </w:pP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lastRenderedPageBreak/>
              <w:drawing>
                <wp:anchor distT="36576" distB="36576" distL="36576" distR="36576" simplePos="0" relativeHeight="251674624" behindDoc="0" locked="0" layoutInCell="1" allowOverlap="1" wp14:anchorId="4AF3FF13" wp14:editId="6B933CC3">
                  <wp:simplePos x="0" y="0"/>
                  <wp:positionH relativeFrom="column">
                    <wp:posOffset>749935</wp:posOffset>
                  </wp:positionH>
                  <wp:positionV relativeFrom="paragraph">
                    <wp:posOffset>2504440</wp:posOffset>
                  </wp:positionV>
                  <wp:extent cx="460375" cy="401320"/>
                  <wp:effectExtent l="0" t="0" r="0" b="0"/>
                  <wp:wrapNone/>
                  <wp:docPr id="33" name="Picture 33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37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36576" distB="36576" distL="36576" distR="36576" simplePos="0" relativeHeight="251672576" behindDoc="0" locked="0" layoutInCell="1" allowOverlap="1" wp14:anchorId="1E538826" wp14:editId="17AC4000">
                      <wp:simplePos x="0" y="0"/>
                      <wp:positionH relativeFrom="column">
                        <wp:posOffset>23948</wp:posOffset>
                      </wp:positionH>
                      <wp:positionV relativeFrom="paragraph">
                        <wp:posOffset>185420</wp:posOffset>
                      </wp:positionV>
                      <wp:extent cx="643255" cy="532765"/>
                      <wp:effectExtent l="7620" t="13970" r="6350" b="15240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532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5DEAA2B" w14:textId="77777777" w:rsidR="00904DB6" w:rsidRDefault="00904DB6" w:rsidP="00904DB6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Your Logo Here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538826" id="Rectangle 25" o:spid="_x0000_s1046" style="position:absolute;left:0;text-align:left;margin-left:1.9pt;margin-top:14.6pt;width:50.65pt;height:41.95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" strokecolor="black [0]" strokeweight="1pt">
                      <v:stroke dashstyle="dash"/>
                      <v:shadow color="#868686"/>
                      <v:textbox inset="2.88pt,2.88pt,2.88pt,2.88pt">
                        <w:txbxContent>
                          <w:p w14:paraId="25DEAA2B" w14:textId="77777777" w:rsidR="00904DB6" w:rsidRDefault="00904DB6" w:rsidP="00904DB6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Your Logo Here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alias w:val="Enter company:"/>
                <w:tag w:val="Enter company:"/>
                <w:id w:val="-2009582556"/>
                <w:placeholder>
                  <w:docPart w:val="F1EAAABA801041EFBD0F07EE1CADE158"/>
                </w:placeholder>
                <w:showingPlcHdr/>
                <w:dataBinding w:prefixMappings="xmlns:ns0='http://schemas.openxmlformats.org/officeDocument/2006/extended-properties' " w:xpath="/ns0:Properties[1]/ns0:Company[1]" w:storeItemID="{6668398D-A668-4E3E-A5EB-62B293D839F1}"/>
                <w15:appearance w15:val="hidden"/>
                <w:text w:multiLine="1"/>
              </w:sdtPr>
              <w:sdtEndPr/>
              <w:sdtContent>
                <w:r w:rsidRPr="00DE389F">
                  <w:t>Company</w:t>
                </w:r>
              </w:sdtContent>
            </w:sdt>
          </w:p>
          <w:sdt>
            <w:sdtPr>
              <w:alias w:val="Enter street address, address 2, city, st zip code:"/>
              <w:tag w:val="Enter street address, address 2, city, st zip code:"/>
              <w:id w:val="-1963178712"/>
              <w:placeholder>
                <w:docPart w:val="0620E9ACFEDE435A8DE6C76CBE3B4FD8"/>
              </w:placeholder>
              <w:showingPlcHdr/>
              <w:dataBinding w:prefixMappings="xmlns:ns0='http://schemas.microsoft.com/office/2006/coverPageProps' " w:xpath="/ns0:CoverPageProperties[1]/ns0:CompanyAddress[1]" w:storeItemID="{55AF091B-3C7A-41E3-B477-F2FDAA23CFDA}"/>
              <w15:appearance w15:val="hidden"/>
              <w:text w:multiLine="1"/>
            </w:sdtPr>
            <w:sdtEndPr/>
            <w:sdtContent>
              <w:p w14:paraId="27EE9330" w14:textId="77777777" w:rsidR="00904DB6" w:rsidRPr="00DE389F" w:rsidRDefault="00904DB6" w:rsidP="00904DB6">
                <w:pPr>
                  <w:pStyle w:val="ContactInfo"/>
                  <w:ind w:left="1080"/>
                </w:pPr>
                <w:r w:rsidRPr="00DE389F">
                  <w:t>Street Address</w:t>
                </w:r>
                <w:r w:rsidRPr="00DE389F">
                  <w:br/>
                  <w:t>Address 2</w:t>
                </w:r>
                <w:r w:rsidRPr="00DE389F">
                  <w:br/>
                  <w:t>City, ST ZIP Code</w:t>
                </w:r>
              </w:p>
            </w:sdtContent>
          </w:sdt>
        </w:tc>
        <w:tc>
          <w:tcPr>
            <w:tcW w:w="4733" w:type="dxa"/>
            <w:tcMar>
              <w:top w:w="288" w:type="dxa"/>
              <w:right w:w="576" w:type="dxa"/>
            </w:tcMar>
            <w:vAlign w:val="center"/>
          </w:tcPr>
          <w:sdt>
            <w:sdtPr>
              <w:alias w:val="Enter recipient name:"/>
              <w:tag w:val="Enter recipient name:"/>
              <w:id w:val="1505401957"/>
              <w:placeholder>
                <w:docPart w:val="9983EB7796724596954923A46F23EBBA"/>
              </w:placeholder>
              <w:temporary/>
              <w:showingPlcHdr/>
              <w15:appearance w15:val="hidden"/>
            </w:sdtPr>
            <w:sdtEndPr/>
            <w:sdtContent>
              <w:p w14:paraId="06916FBC" w14:textId="77777777" w:rsidR="00904DB6" w:rsidRPr="00DE389F" w:rsidRDefault="00904DB6" w:rsidP="00904DB6">
                <w:pPr>
                  <w:pStyle w:val="ContactInfo"/>
                </w:pPr>
                <w:r w:rsidRPr="00DE389F">
                  <w:t>Recipient Name</w:t>
                </w:r>
              </w:p>
            </w:sdtContent>
          </w:sdt>
          <w:sdt>
            <w:sdtPr>
              <w:alias w:val="Enter recipient street address, address 2, city, st zip code:"/>
              <w:tag w:val="Enter recipient street address, address 2, city, st zip code:"/>
              <w:id w:val="546345471"/>
              <w:placeholder>
                <w:docPart w:val="28CD1F37945243498157DE9857848CFF"/>
              </w:placeholder>
              <w:temporary/>
              <w:showingPlcHdr/>
              <w15:appearance w15:val="hidden"/>
            </w:sdtPr>
            <w:sdtEndPr/>
            <w:sdtContent>
              <w:p w14:paraId="147823DD" w14:textId="77777777" w:rsidR="00904DB6" w:rsidRPr="00DE389F" w:rsidRDefault="00904DB6" w:rsidP="00904DB6">
                <w:pPr>
                  <w:pStyle w:val="ContactInfo"/>
                </w:pPr>
                <w:r w:rsidRPr="00DE389F">
                  <w:t>Street Address</w:t>
                </w:r>
              </w:p>
              <w:p w14:paraId="6004A156" w14:textId="77777777" w:rsidR="00904DB6" w:rsidRPr="00DE389F" w:rsidRDefault="00904DB6" w:rsidP="00904DB6">
                <w:pPr>
                  <w:pStyle w:val="ContactInfo"/>
                </w:pPr>
                <w:r w:rsidRPr="00DE389F">
                  <w:t>Address 2</w:t>
                </w:r>
              </w:p>
              <w:p w14:paraId="2CAE4818" w14:textId="77777777" w:rsidR="00904DB6" w:rsidRPr="00DE389F" w:rsidRDefault="00904DB6" w:rsidP="00904DB6">
                <w:pPr>
                  <w:pStyle w:val="ContactInfo"/>
                </w:pPr>
                <w:r w:rsidRPr="00DE389F">
                  <w:t>City, ST ZIP Code</w:t>
                </w:r>
              </w:p>
            </w:sdtContent>
          </w:sdt>
        </w:tc>
        <w:tc>
          <w:tcPr>
            <w:tcW w:w="3187" w:type="dxa"/>
            <w:tcMar>
              <w:top w:w="288" w:type="dxa"/>
              <w:left w:w="576" w:type="dxa"/>
            </w:tcMar>
          </w:tcPr>
          <w:p w14:paraId="3510911E" w14:textId="56DCABD4" w:rsidR="00904DB6" w:rsidRPr="00DE389F" w:rsidRDefault="00904DB6" w:rsidP="00904DB6">
            <w:pPr>
              <w:pStyle w:val="Heading3"/>
              <w:ind w:left="1080"/>
            </w:pP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anchor distT="36576" distB="36576" distL="36576" distR="36576" simplePos="0" relativeHeight="251677696" behindDoc="0" locked="0" layoutInCell="1" allowOverlap="1" wp14:anchorId="2006E637" wp14:editId="6A2A28F1">
                  <wp:simplePos x="0" y="0"/>
                  <wp:positionH relativeFrom="column">
                    <wp:posOffset>749935</wp:posOffset>
                  </wp:positionH>
                  <wp:positionV relativeFrom="paragraph">
                    <wp:posOffset>2504440</wp:posOffset>
                  </wp:positionV>
                  <wp:extent cx="460375" cy="401320"/>
                  <wp:effectExtent l="0" t="0" r="0" b="0"/>
                  <wp:wrapNone/>
                  <wp:docPr id="34" name="Picture 34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37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36576" distB="36576" distL="36576" distR="36576" simplePos="0" relativeHeight="251675648" behindDoc="0" locked="0" layoutInCell="1" allowOverlap="1" wp14:anchorId="00806918" wp14:editId="6AB8C545">
                      <wp:simplePos x="0" y="0"/>
                      <wp:positionH relativeFrom="column">
                        <wp:posOffset>23948</wp:posOffset>
                      </wp:positionH>
                      <wp:positionV relativeFrom="paragraph">
                        <wp:posOffset>185420</wp:posOffset>
                      </wp:positionV>
                      <wp:extent cx="643255" cy="532765"/>
                      <wp:effectExtent l="7620" t="13970" r="6350" b="1524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532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28CE591" w14:textId="77777777" w:rsidR="00904DB6" w:rsidRDefault="00904DB6" w:rsidP="00904DB6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Your Logo Here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806918" id="Rectangle 1" o:spid="_x0000_s1047" style="position:absolute;left:0;text-align:left;margin-left:1.9pt;margin-top:14.6pt;width:50.65pt;height:41.9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" strokecolor="black [0]" strokeweight="1pt">
                      <v:stroke dashstyle="dash"/>
                      <v:shadow color="#868686"/>
                      <v:textbox inset="2.88pt,2.88pt,2.88pt,2.88pt">
                        <w:txbxContent>
                          <w:p w14:paraId="428CE591" w14:textId="77777777" w:rsidR="00904DB6" w:rsidRDefault="00904DB6" w:rsidP="00904DB6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Your Logo Here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alias w:val="Enter company:"/>
                <w:tag w:val="Enter company:"/>
                <w:id w:val="-632100092"/>
                <w:placeholder>
                  <w:docPart w:val="2606709B41824D578744981DAC4AC1A7"/>
                </w:placeholder>
                <w:showingPlcHdr/>
                <w:dataBinding w:prefixMappings="xmlns:ns0='http://schemas.openxmlformats.org/officeDocument/2006/extended-properties' " w:xpath="/ns0:Properties[1]/ns0:Company[1]" w:storeItemID="{6668398D-A668-4E3E-A5EB-62B293D839F1}"/>
                <w15:appearance w15:val="hidden"/>
                <w:text w:multiLine="1"/>
              </w:sdtPr>
              <w:sdtEndPr/>
              <w:sdtContent>
                <w:r w:rsidRPr="00DE389F">
                  <w:t>Company</w:t>
                </w:r>
              </w:sdtContent>
            </w:sdt>
          </w:p>
          <w:sdt>
            <w:sdtPr>
              <w:alias w:val="Enter street address, address 2, city, st zip code:"/>
              <w:tag w:val="Enter street address, address 2, city, st zip code:"/>
              <w:id w:val="1993826329"/>
              <w:placeholder>
                <w:docPart w:val="2C3CEF75A5484AC48C27A6FC737F8A60"/>
              </w:placeholder>
              <w:showingPlcHdr/>
              <w:dataBinding w:prefixMappings="xmlns:ns0='http://schemas.microsoft.com/office/2006/coverPageProps' " w:xpath="/ns0:CoverPageProperties[1]/ns0:CompanyAddress[1]" w:storeItemID="{55AF091B-3C7A-41E3-B477-F2FDAA23CFDA}"/>
              <w15:appearance w15:val="hidden"/>
              <w:text w:multiLine="1"/>
            </w:sdtPr>
            <w:sdtEndPr/>
            <w:sdtContent>
              <w:p w14:paraId="579C01EA" w14:textId="77777777" w:rsidR="00904DB6" w:rsidRPr="00DE389F" w:rsidRDefault="00904DB6" w:rsidP="00904DB6">
                <w:pPr>
                  <w:pStyle w:val="ContactInfo"/>
                  <w:ind w:left="1080"/>
                </w:pPr>
                <w:r w:rsidRPr="00DE389F">
                  <w:t>Street Address</w:t>
                </w:r>
                <w:r w:rsidRPr="00DE389F">
                  <w:br/>
                  <w:t>Address 2</w:t>
                </w:r>
                <w:r w:rsidRPr="00DE389F">
                  <w:br/>
                  <w:t>City, ST ZIP Code</w:t>
                </w:r>
              </w:p>
            </w:sdtContent>
          </w:sdt>
        </w:tc>
        <w:tc>
          <w:tcPr>
            <w:tcW w:w="4154" w:type="dxa"/>
            <w:tcMar>
              <w:top w:w="288" w:type="dxa"/>
            </w:tcMar>
            <w:vAlign w:val="center"/>
          </w:tcPr>
          <w:sdt>
            <w:sdtPr>
              <w:alias w:val="Enter recipient name:"/>
              <w:tag w:val="Enter recipient name:"/>
              <w:id w:val="110567716"/>
              <w:placeholder>
                <w:docPart w:val="3830120E0F604A78BDAB2118074B2EB3"/>
              </w:placeholder>
              <w:temporary/>
              <w:showingPlcHdr/>
              <w15:appearance w15:val="hidden"/>
            </w:sdtPr>
            <w:sdtEndPr/>
            <w:sdtContent>
              <w:p w14:paraId="17025BEE" w14:textId="77777777" w:rsidR="00904DB6" w:rsidRPr="00DE389F" w:rsidRDefault="00904DB6" w:rsidP="00904DB6">
                <w:pPr>
                  <w:pStyle w:val="ContactInfo"/>
                </w:pPr>
                <w:r w:rsidRPr="00DE389F">
                  <w:t>Recipient Name</w:t>
                </w:r>
              </w:p>
            </w:sdtContent>
          </w:sdt>
          <w:sdt>
            <w:sdtPr>
              <w:alias w:val="Enter recipient street address, address 2, city, st zip code:"/>
              <w:tag w:val="Enter recipient street address, address 2, city, st zip code:"/>
              <w:id w:val="-1536572325"/>
              <w:placeholder>
                <w:docPart w:val="B2C392F25E4748BAA264CB99C1E56B8B"/>
              </w:placeholder>
              <w:temporary/>
              <w:showingPlcHdr/>
              <w15:appearance w15:val="hidden"/>
            </w:sdtPr>
            <w:sdtEndPr/>
            <w:sdtContent>
              <w:p w14:paraId="508D7ED8" w14:textId="77777777" w:rsidR="00904DB6" w:rsidRPr="00DE389F" w:rsidRDefault="00904DB6" w:rsidP="00904DB6">
                <w:pPr>
                  <w:pStyle w:val="ContactInfo"/>
                </w:pPr>
                <w:r w:rsidRPr="00DE389F">
                  <w:t>Street Address</w:t>
                </w:r>
              </w:p>
              <w:p w14:paraId="5F4805F3" w14:textId="77777777" w:rsidR="00904DB6" w:rsidRPr="00DE389F" w:rsidRDefault="00904DB6" w:rsidP="00904DB6">
                <w:pPr>
                  <w:pStyle w:val="ContactInfo"/>
                </w:pPr>
                <w:r w:rsidRPr="00DE389F">
                  <w:t>Address 2</w:t>
                </w:r>
              </w:p>
              <w:p w14:paraId="6919212D" w14:textId="77777777" w:rsidR="00904DB6" w:rsidRPr="00DE389F" w:rsidRDefault="00904DB6" w:rsidP="00904DB6">
                <w:pPr>
                  <w:pStyle w:val="ContactInfo"/>
                </w:pPr>
                <w:r w:rsidRPr="00DE389F">
                  <w:t>City, ST ZIP Code</w:t>
                </w:r>
              </w:p>
            </w:sdtContent>
          </w:sdt>
        </w:tc>
      </w:tr>
      <w:tr w:rsidR="00904DB6" w:rsidRPr="00DE389F" w14:paraId="055653B8" w14:textId="77777777" w:rsidTr="003629AF">
        <w:trPr>
          <w:trHeight w:hRule="exact" w:val="5933"/>
        </w:trPr>
        <w:tc>
          <w:tcPr>
            <w:tcW w:w="2614" w:type="dxa"/>
            <w:tcMar>
              <w:top w:w="1152" w:type="dxa"/>
            </w:tcMar>
          </w:tcPr>
          <w:p w14:paraId="10C7DFD4" w14:textId="46200CF4" w:rsidR="00904DB6" w:rsidRPr="00DE389F" w:rsidRDefault="00904DB6" w:rsidP="00904DB6">
            <w:pPr>
              <w:pStyle w:val="Heading3"/>
              <w:ind w:left="1080"/>
            </w:pP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anchor distT="36576" distB="36576" distL="36576" distR="36576" simplePos="0" relativeHeight="251688960" behindDoc="0" locked="0" layoutInCell="1" allowOverlap="1" wp14:anchorId="62EA707E" wp14:editId="0C2B9730">
                  <wp:simplePos x="0" y="0"/>
                  <wp:positionH relativeFrom="column">
                    <wp:posOffset>749935</wp:posOffset>
                  </wp:positionH>
                  <wp:positionV relativeFrom="paragraph">
                    <wp:posOffset>2504440</wp:posOffset>
                  </wp:positionV>
                  <wp:extent cx="460375" cy="401320"/>
                  <wp:effectExtent l="0" t="0" r="0" b="0"/>
                  <wp:wrapNone/>
                  <wp:docPr id="40" name="Picture 40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37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36576" distB="36576" distL="36576" distR="36576" simplePos="0" relativeHeight="251686912" behindDoc="0" locked="0" layoutInCell="1" allowOverlap="1" wp14:anchorId="4A21AD8A" wp14:editId="569DB505">
                      <wp:simplePos x="0" y="0"/>
                      <wp:positionH relativeFrom="column">
                        <wp:posOffset>23948</wp:posOffset>
                      </wp:positionH>
                      <wp:positionV relativeFrom="paragraph">
                        <wp:posOffset>185420</wp:posOffset>
                      </wp:positionV>
                      <wp:extent cx="643255" cy="532765"/>
                      <wp:effectExtent l="7620" t="13970" r="6350" b="15240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532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9398C0C" w14:textId="77777777" w:rsidR="00904DB6" w:rsidRDefault="00904DB6" w:rsidP="00904DB6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Your Logo Here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21AD8A" id="Rectangle 39" o:spid="_x0000_s1048" style="position:absolute;left:0;text-align:left;margin-left:1.9pt;margin-top:14.6pt;width:50.65pt;height:41.95pt;z-index:2516869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" strokecolor="black [0]" strokeweight="1pt">
                      <v:stroke dashstyle="dash"/>
                      <v:shadow color="#868686"/>
                      <v:textbox inset="2.88pt,2.88pt,2.88pt,2.88pt">
                        <w:txbxContent>
                          <w:p w14:paraId="39398C0C" w14:textId="77777777" w:rsidR="00904DB6" w:rsidRDefault="00904DB6" w:rsidP="00904DB6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Your Logo Here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alias w:val="Enter company:"/>
                <w:tag w:val="Enter company:"/>
                <w:id w:val="1885831485"/>
                <w:placeholder>
                  <w:docPart w:val="C0B38F7C47384A40BBC32448C1734945"/>
                </w:placeholder>
                <w:showingPlcHdr/>
                <w:dataBinding w:prefixMappings="xmlns:ns0='http://schemas.openxmlformats.org/officeDocument/2006/extended-properties' " w:xpath="/ns0:Properties[1]/ns0:Company[1]" w:storeItemID="{6668398D-A668-4E3E-A5EB-62B293D839F1}"/>
                <w15:appearance w15:val="hidden"/>
                <w:text w:multiLine="1"/>
              </w:sdtPr>
              <w:sdtEndPr/>
              <w:sdtContent>
                <w:r w:rsidRPr="00DE389F">
                  <w:t>Company</w:t>
                </w:r>
              </w:sdtContent>
            </w:sdt>
          </w:p>
          <w:sdt>
            <w:sdtPr>
              <w:alias w:val="Enter street address, address 2, city, st zip code:"/>
              <w:tag w:val="Enter street address, address 2, city, st zip code:"/>
              <w:id w:val="1614397244"/>
              <w:placeholder>
                <w:docPart w:val="B187CFC1635E4114B6F030660F954C71"/>
              </w:placeholder>
              <w:showingPlcHdr/>
              <w:dataBinding w:prefixMappings="xmlns:ns0='http://schemas.microsoft.com/office/2006/coverPageProps' " w:xpath="/ns0:CoverPageProperties[1]/ns0:CompanyAddress[1]" w:storeItemID="{55AF091B-3C7A-41E3-B477-F2FDAA23CFDA}"/>
              <w15:appearance w15:val="hidden"/>
              <w:text w:multiLine="1"/>
            </w:sdtPr>
            <w:sdtEndPr/>
            <w:sdtContent>
              <w:p w14:paraId="5EE285D4" w14:textId="77777777" w:rsidR="00904DB6" w:rsidRPr="00DE389F" w:rsidRDefault="00904DB6" w:rsidP="00904DB6">
                <w:pPr>
                  <w:pStyle w:val="ContactInfo"/>
                  <w:ind w:left="1080"/>
                </w:pPr>
                <w:r w:rsidRPr="00DE389F">
                  <w:t>Street Address</w:t>
                </w:r>
                <w:r w:rsidRPr="00DE389F">
                  <w:br/>
                  <w:t>Address 2</w:t>
                </w:r>
                <w:r w:rsidRPr="00DE389F">
                  <w:br/>
                  <w:t>City, ST ZIP Code</w:t>
                </w:r>
              </w:p>
            </w:sdtContent>
          </w:sdt>
        </w:tc>
        <w:tc>
          <w:tcPr>
            <w:tcW w:w="4733" w:type="dxa"/>
            <w:tcMar>
              <w:top w:w="1152" w:type="dxa"/>
              <w:right w:w="576" w:type="dxa"/>
            </w:tcMar>
            <w:vAlign w:val="center"/>
          </w:tcPr>
          <w:sdt>
            <w:sdtPr>
              <w:alias w:val="Enter recipient name:"/>
              <w:tag w:val="Enter recipient name:"/>
              <w:id w:val="-1074745098"/>
              <w:placeholder>
                <w:docPart w:val="FDFEA928DD9947288D1FCFF5D80FF72A"/>
              </w:placeholder>
              <w:temporary/>
              <w:showingPlcHdr/>
              <w15:appearance w15:val="hidden"/>
            </w:sdtPr>
            <w:sdtEndPr/>
            <w:sdtContent>
              <w:p w14:paraId="33351099" w14:textId="77777777" w:rsidR="00904DB6" w:rsidRPr="00DE389F" w:rsidRDefault="00904DB6" w:rsidP="00904DB6">
                <w:pPr>
                  <w:pStyle w:val="ContactInfo"/>
                </w:pPr>
                <w:r w:rsidRPr="00DE389F">
                  <w:t>Recipient Name</w:t>
                </w:r>
              </w:p>
            </w:sdtContent>
          </w:sdt>
          <w:sdt>
            <w:sdtPr>
              <w:alias w:val="Enter recipient street address, address 2, city, st zip code:"/>
              <w:tag w:val="Enter recipient street address, address 2, city, st zip code:"/>
              <w:id w:val="668913779"/>
              <w:placeholder>
                <w:docPart w:val="493984DE66974544AC3C5B7F75141E4D"/>
              </w:placeholder>
              <w:temporary/>
              <w:showingPlcHdr/>
              <w15:appearance w15:val="hidden"/>
            </w:sdtPr>
            <w:sdtEndPr/>
            <w:sdtContent>
              <w:p w14:paraId="15CA9DB8" w14:textId="77777777" w:rsidR="00904DB6" w:rsidRPr="00DE389F" w:rsidRDefault="00904DB6" w:rsidP="00904DB6">
                <w:pPr>
                  <w:pStyle w:val="ContactInfo"/>
                </w:pPr>
                <w:r w:rsidRPr="00DE389F">
                  <w:t>Street Address</w:t>
                </w:r>
              </w:p>
              <w:p w14:paraId="1911510C" w14:textId="77777777" w:rsidR="00904DB6" w:rsidRPr="00DE389F" w:rsidRDefault="00904DB6" w:rsidP="00904DB6">
                <w:pPr>
                  <w:pStyle w:val="ContactInfo"/>
                </w:pPr>
                <w:r w:rsidRPr="00DE389F">
                  <w:t>Address 2</w:t>
                </w:r>
              </w:p>
              <w:p w14:paraId="485EEB7C" w14:textId="77777777" w:rsidR="00904DB6" w:rsidRPr="00DE389F" w:rsidRDefault="00904DB6" w:rsidP="00904DB6">
                <w:pPr>
                  <w:pStyle w:val="ContactInfo"/>
                </w:pPr>
                <w:r w:rsidRPr="00DE389F">
                  <w:t>City, ST ZIP Code</w:t>
                </w:r>
              </w:p>
            </w:sdtContent>
          </w:sdt>
        </w:tc>
        <w:tc>
          <w:tcPr>
            <w:tcW w:w="3187" w:type="dxa"/>
            <w:tcMar>
              <w:top w:w="1152" w:type="dxa"/>
              <w:left w:w="576" w:type="dxa"/>
            </w:tcMar>
          </w:tcPr>
          <w:p w14:paraId="7C7CE1BD" w14:textId="7CEDECA3" w:rsidR="00904DB6" w:rsidRPr="00DE389F" w:rsidRDefault="00904DB6" w:rsidP="00904DB6">
            <w:pPr>
              <w:pStyle w:val="Heading3"/>
              <w:ind w:left="1080"/>
            </w:pP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anchor distT="36576" distB="36576" distL="36576" distR="36576" simplePos="0" relativeHeight="251685888" behindDoc="0" locked="0" layoutInCell="1" allowOverlap="1" wp14:anchorId="12F334E2" wp14:editId="00947C89">
                  <wp:simplePos x="0" y="0"/>
                  <wp:positionH relativeFrom="column">
                    <wp:posOffset>749935</wp:posOffset>
                  </wp:positionH>
                  <wp:positionV relativeFrom="paragraph">
                    <wp:posOffset>2504440</wp:posOffset>
                  </wp:positionV>
                  <wp:extent cx="460375" cy="401320"/>
                  <wp:effectExtent l="0" t="0" r="0" b="0"/>
                  <wp:wrapNone/>
                  <wp:docPr id="37" name="Picture 37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37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36576" distB="36576" distL="36576" distR="36576" simplePos="0" relativeHeight="251683840" behindDoc="0" locked="0" layoutInCell="1" allowOverlap="1" wp14:anchorId="386DB217" wp14:editId="4E9C224C">
                      <wp:simplePos x="0" y="0"/>
                      <wp:positionH relativeFrom="column">
                        <wp:posOffset>23948</wp:posOffset>
                      </wp:positionH>
                      <wp:positionV relativeFrom="paragraph">
                        <wp:posOffset>185420</wp:posOffset>
                      </wp:positionV>
                      <wp:extent cx="643255" cy="532765"/>
                      <wp:effectExtent l="7620" t="13970" r="6350" b="15240"/>
                      <wp:wrapNone/>
                      <wp:docPr id="3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532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B8FC4F2" w14:textId="77777777" w:rsidR="00904DB6" w:rsidRDefault="00904DB6" w:rsidP="00904DB6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Your Logo Here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DB217" id="Rectangle 36" o:spid="_x0000_s1049" style="position:absolute;left:0;text-align:left;margin-left:1.9pt;margin-top:14.6pt;width:50.65pt;height:41.95pt;z-index:2516838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" strokecolor="black [0]" strokeweight="1pt">
                      <v:stroke dashstyle="dash"/>
                      <v:shadow color="#868686"/>
                      <v:textbox inset="2.88pt,2.88pt,2.88pt,2.88pt">
                        <w:txbxContent>
                          <w:p w14:paraId="7B8FC4F2" w14:textId="77777777" w:rsidR="00904DB6" w:rsidRDefault="00904DB6" w:rsidP="00904DB6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Your Logo Here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alias w:val="Enter company:"/>
                <w:tag w:val="Enter company:"/>
                <w:id w:val="775835733"/>
                <w:placeholder>
                  <w:docPart w:val="3D43D28CB9F642CCA168C7EF7389D99D"/>
                </w:placeholder>
                <w:showingPlcHdr/>
                <w:dataBinding w:prefixMappings="xmlns:ns0='http://schemas.openxmlformats.org/officeDocument/2006/extended-properties' " w:xpath="/ns0:Properties[1]/ns0:Company[1]" w:storeItemID="{6668398D-A668-4E3E-A5EB-62B293D839F1}"/>
                <w15:appearance w15:val="hidden"/>
                <w:text w:multiLine="1"/>
              </w:sdtPr>
              <w:sdtEndPr/>
              <w:sdtContent>
                <w:r w:rsidRPr="00DE389F">
                  <w:t>Company</w:t>
                </w:r>
              </w:sdtContent>
            </w:sdt>
          </w:p>
          <w:sdt>
            <w:sdtPr>
              <w:alias w:val="Enter street address, address 2, city, st zip code:"/>
              <w:tag w:val="Enter street address, address 2, city, st zip code:"/>
              <w:id w:val="692494660"/>
              <w:placeholder>
                <w:docPart w:val="E8708C8C0BCB47959B6875983E3571F3"/>
              </w:placeholder>
              <w:showingPlcHdr/>
              <w:dataBinding w:prefixMappings="xmlns:ns0='http://schemas.microsoft.com/office/2006/coverPageProps' " w:xpath="/ns0:CoverPageProperties[1]/ns0:CompanyAddress[1]" w:storeItemID="{55AF091B-3C7A-41E3-B477-F2FDAA23CFDA}"/>
              <w15:appearance w15:val="hidden"/>
              <w:text w:multiLine="1"/>
            </w:sdtPr>
            <w:sdtEndPr/>
            <w:sdtContent>
              <w:p w14:paraId="5DED0CDD" w14:textId="77777777" w:rsidR="00904DB6" w:rsidRPr="00DE389F" w:rsidRDefault="00904DB6" w:rsidP="00904DB6">
                <w:pPr>
                  <w:pStyle w:val="ContactInfo"/>
                  <w:ind w:left="1080"/>
                </w:pPr>
                <w:r w:rsidRPr="00DE389F">
                  <w:t>Street Address</w:t>
                </w:r>
                <w:r w:rsidRPr="00DE389F">
                  <w:br/>
                  <w:t>Address 2</w:t>
                </w:r>
                <w:r w:rsidRPr="00DE389F">
                  <w:br/>
                  <w:t>City, ST ZIP Code</w:t>
                </w:r>
              </w:p>
            </w:sdtContent>
          </w:sdt>
        </w:tc>
        <w:tc>
          <w:tcPr>
            <w:tcW w:w="4154" w:type="dxa"/>
            <w:tcMar>
              <w:top w:w="1152" w:type="dxa"/>
            </w:tcMar>
            <w:vAlign w:val="center"/>
          </w:tcPr>
          <w:sdt>
            <w:sdtPr>
              <w:alias w:val="Enter recipient name:"/>
              <w:tag w:val="Enter recipient name:"/>
              <w:id w:val="-54388542"/>
              <w:placeholder>
                <w:docPart w:val="6BA46191BF374828A3BB578D63EF3FFD"/>
              </w:placeholder>
              <w:temporary/>
              <w:showingPlcHdr/>
              <w15:appearance w15:val="hidden"/>
            </w:sdtPr>
            <w:sdtEndPr/>
            <w:sdtContent>
              <w:p w14:paraId="6A136834" w14:textId="77777777" w:rsidR="00904DB6" w:rsidRPr="00DE389F" w:rsidRDefault="00904DB6" w:rsidP="00904DB6">
                <w:pPr>
                  <w:pStyle w:val="ContactInfo"/>
                </w:pPr>
                <w:r w:rsidRPr="00DE389F">
                  <w:t>Recipient Name</w:t>
                </w:r>
              </w:p>
            </w:sdtContent>
          </w:sdt>
          <w:sdt>
            <w:sdtPr>
              <w:alias w:val="Enter recipient street address, address 2, city, st zip code:"/>
              <w:tag w:val="Enter recipient street address, address 2, city, st zip code:"/>
              <w:id w:val="492461743"/>
              <w:placeholder>
                <w:docPart w:val="54A3D1F0B6C64843B064879F75F5FBA5"/>
              </w:placeholder>
              <w:temporary/>
              <w:showingPlcHdr/>
              <w15:appearance w15:val="hidden"/>
            </w:sdtPr>
            <w:sdtEndPr/>
            <w:sdtContent>
              <w:p w14:paraId="05917EA4" w14:textId="77777777" w:rsidR="00904DB6" w:rsidRPr="00DE389F" w:rsidRDefault="00904DB6" w:rsidP="00904DB6">
                <w:pPr>
                  <w:pStyle w:val="ContactInfo"/>
                </w:pPr>
                <w:r w:rsidRPr="00DE389F">
                  <w:t>Street Address</w:t>
                </w:r>
              </w:p>
              <w:p w14:paraId="39B414B2" w14:textId="77777777" w:rsidR="00904DB6" w:rsidRPr="00DE389F" w:rsidRDefault="00904DB6" w:rsidP="00904DB6">
                <w:pPr>
                  <w:pStyle w:val="ContactInfo"/>
                </w:pPr>
                <w:r w:rsidRPr="00DE389F">
                  <w:t>Address 2</w:t>
                </w:r>
              </w:p>
              <w:p w14:paraId="4C8AD691" w14:textId="77777777" w:rsidR="00904DB6" w:rsidRPr="00DE389F" w:rsidRDefault="00904DB6" w:rsidP="00904DB6">
                <w:pPr>
                  <w:pStyle w:val="ContactInfo"/>
                </w:pPr>
                <w:r w:rsidRPr="00DE389F">
                  <w:t>City, ST ZIP Code</w:t>
                </w:r>
              </w:p>
            </w:sdtContent>
          </w:sdt>
        </w:tc>
      </w:tr>
    </w:tbl>
    <w:p w14:paraId="5BD6618E" w14:textId="77777777" w:rsidR="00003BA1" w:rsidRPr="00DE389F" w:rsidRDefault="00003BA1" w:rsidP="00D74E9C">
      <w:pPr>
        <w:pStyle w:val="ContactInfo"/>
      </w:pPr>
    </w:p>
    <w:sectPr w:rsidR="00003BA1" w:rsidRPr="00DE389F">
      <w:pgSz w:w="15840" w:h="12240" w:orient="landscape" w:code="1"/>
      <w:pgMar w:top="576" w:right="576" w:bottom="432" w:left="576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5D092" w14:textId="77777777" w:rsidR="006B1D9C" w:rsidRDefault="006B1D9C">
      <w:r>
        <w:separator/>
      </w:r>
    </w:p>
  </w:endnote>
  <w:endnote w:type="continuationSeparator" w:id="0">
    <w:p w14:paraId="4ECEE398" w14:textId="77777777" w:rsidR="006B1D9C" w:rsidRDefault="006B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1EA2F" w14:textId="77777777" w:rsidR="006B1D9C" w:rsidRDefault="006B1D9C">
      <w:r>
        <w:separator/>
      </w:r>
    </w:p>
  </w:footnote>
  <w:footnote w:type="continuationSeparator" w:id="0">
    <w:p w14:paraId="0350C391" w14:textId="77777777" w:rsidR="006B1D9C" w:rsidRDefault="006B1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6ECF9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AC8B62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572CEA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78088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E9EBD5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FE008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04C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184D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CD0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582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4392273">
    <w:abstractNumId w:val="9"/>
  </w:num>
  <w:num w:numId="2" w16cid:durableId="2100443815">
    <w:abstractNumId w:val="7"/>
  </w:num>
  <w:num w:numId="3" w16cid:durableId="1113786308">
    <w:abstractNumId w:val="6"/>
  </w:num>
  <w:num w:numId="4" w16cid:durableId="1658875812">
    <w:abstractNumId w:val="5"/>
  </w:num>
  <w:num w:numId="5" w16cid:durableId="1398749466">
    <w:abstractNumId w:val="4"/>
  </w:num>
  <w:num w:numId="6" w16cid:durableId="94403884">
    <w:abstractNumId w:val="8"/>
  </w:num>
  <w:num w:numId="7" w16cid:durableId="391465790">
    <w:abstractNumId w:val="3"/>
  </w:num>
  <w:num w:numId="8" w16cid:durableId="1088572632">
    <w:abstractNumId w:val="2"/>
  </w:num>
  <w:num w:numId="9" w16cid:durableId="22484064">
    <w:abstractNumId w:val="1"/>
  </w:num>
  <w:num w:numId="10" w16cid:durableId="148126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DB6"/>
    <w:rsid w:val="00003BA1"/>
    <w:rsid w:val="0001019D"/>
    <w:rsid w:val="00017A25"/>
    <w:rsid w:val="000604AC"/>
    <w:rsid w:val="000B52E3"/>
    <w:rsid w:val="000C5C92"/>
    <w:rsid w:val="00171A5D"/>
    <w:rsid w:val="002264F7"/>
    <w:rsid w:val="002967B6"/>
    <w:rsid w:val="003047A8"/>
    <w:rsid w:val="00327033"/>
    <w:rsid w:val="003271A6"/>
    <w:rsid w:val="00334D70"/>
    <w:rsid w:val="00340274"/>
    <w:rsid w:val="0034364F"/>
    <w:rsid w:val="003629AF"/>
    <w:rsid w:val="003714F4"/>
    <w:rsid w:val="003B7886"/>
    <w:rsid w:val="003E47AF"/>
    <w:rsid w:val="00421002"/>
    <w:rsid w:val="004C1ECC"/>
    <w:rsid w:val="004D7447"/>
    <w:rsid w:val="00505EDE"/>
    <w:rsid w:val="00536BBB"/>
    <w:rsid w:val="005469DF"/>
    <w:rsid w:val="00593F94"/>
    <w:rsid w:val="005C2F60"/>
    <w:rsid w:val="005C53B8"/>
    <w:rsid w:val="00606893"/>
    <w:rsid w:val="00620DEC"/>
    <w:rsid w:val="006B1D9C"/>
    <w:rsid w:val="006B42B1"/>
    <w:rsid w:val="006B7A29"/>
    <w:rsid w:val="006F0B80"/>
    <w:rsid w:val="00702BCF"/>
    <w:rsid w:val="007100B0"/>
    <w:rsid w:val="00747388"/>
    <w:rsid w:val="00763925"/>
    <w:rsid w:val="0077601B"/>
    <w:rsid w:val="00807F29"/>
    <w:rsid w:val="00817986"/>
    <w:rsid w:val="00851982"/>
    <w:rsid w:val="00904DB6"/>
    <w:rsid w:val="00912A13"/>
    <w:rsid w:val="00922655"/>
    <w:rsid w:val="00952FD2"/>
    <w:rsid w:val="009536B4"/>
    <w:rsid w:val="00956288"/>
    <w:rsid w:val="0096254F"/>
    <w:rsid w:val="00970607"/>
    <w:rsid w:val="009E4C4E"/>
    <w:rsid w:val="00A539B5"/>
    <w:rsid w:val="00AE6310"/>
    <w:rsid w:val="00AF31DA"/>
    <w:rsid w:val="00B14FEA"/>
    <w:rsid w:val="00B1716F"/>
    <w:rsid w:val="00B71F14"/>
    <w:rsid w:val="00C01024"/>
    <w:rsid w:val="00C0547E"/>
    <w:rsid w:val="00C36B79"/>
    <w:rsid w:val="00C6089A"/>
    <w:rsid w:val="00CD265C"/>
    <w:rsid w:val="00CF76BF"/>
    <w:rsid w:val="00D0166E"/>
    <w:rsid w:val="00D74E9C"/>
    <w:rsid w:val="00DC65C0"/>
    <w:rsid w:val="00DE389F"/>
    <w:rsid w:val="00E07081"/>
    <w:rsid w:val="00E410DE"/>
    <w:rsid w:val="00E41FF8"/>
    <w:rsid w:val="00EC4F12"/>
    <w:rsid w:val="00EF04D0"/>
    <w:rsid w:val="00F44378"/>
    <w:rsid w:val="00F528F7"/>
    <w:rsid w:val="00F54B05"/>
    <w:rsid w:val="00FB3136"/>
    <w:rsid w:val="00FC6206"/>
    <w:rsid w:val="00FD1833"/>
    <w:rsid w:val="00FE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655692D"/>
  <w15:chartTrackingRefBased/>
  <w15:docId w15:val="{491877C5-00BF-45A3-A386-7E74C18F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00000" w:themeColor="text1"/>
        <w:sz w:val="22"/>
        <w:szCs w:val="22"/>
        <w:lang w:val="en-US" w:eastAsia="ja-JP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01B"/>
  </w:style>
  <w:style w:type="paragraph" w:styleId="Heading1">
    <w:name w:val="heading 1"/>
    <w:basedOn w:val="Normal"/>
    <w:link w:val="Heading1Char"/>
    <w:uiPriority w:val="9"/>
    <w:qFormat/>
    <w:rsid w:val="00DE389F"/>
    <w:pPr>
      <w:pBdr>
        <w:bottom w:val="single" w:sz="4" w:space="10" w:color="A6A6A6" w:themeColor="background1" w:themeShade="A6"/>
      </w:pBdr>
      <w:contextualSpacing/>
      <w:jc w:val="center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pPr>
      <w:keepNext/>
      <w:keepLines/>
      <w:spacing w:before="360" w:after="0"/>
      <w:ind w:left="432" w:right="432"/>
      <w:contextualSpacing/>
      <w:jc w:val="center"/>
      <w:outlineLvl w:val="1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3">
    <w:name w:val="heading 3"/>
    <w:basedOn w:val="Normal"/>
    <w:link w:val="Heading3Char"/>
    <w:uiPriority w:val="9"/>
    <w:unhideWhenUsed/>
    <w:qFormat/>
    <w:rsid w:val="00C6089A"/>
    <w:pPr>
      <w:keepNext/>
      <w:keepLines/>
      <w:spacing w:before="240" w:after="0"/>
      <w:contextualSpacing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B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BA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BA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B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BA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BA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E389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color w:val="000000" w:themeColor="text1"/>
      <w:szCs w:val="18"/>
    </w:rPr>
  </w:style>
  <w:style w:type="character" w:styleId="PlaceholderText">
    <w:name w:val="Placeholder Text"/>
    <w:basedOn w:val="DefaultParagraphFont"/>
    <w:uiPriority w:val="99"/>
    <w:semiHidden/>
    <w:rsid w:val="003714F4"/>
    <w:rPr>
      <w:color w:val="595959" w:themeColor="text1" w:themeTint="A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FF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C6089A"/>
    <w:rPr>
      <w:rFonts w:asciiTheme="majorHAnsi" w:eastAsiaTheme="majorEastAsia" w:hAnsiTheme="majorHAnsi" w:cstheme="majorBidi"/>
      <w:b/>
      <w:bCs/>
    </w:rPr>
  </w:style>
  <w:style w:type="paragraph" w:styleId="NoSpacing">
    <w:name w:val="No Spacing"/>
    <w:uiPriority w:val="13"/>
    <w:qFormat/>
    <w:pPr>
      <w:spacing w:after="0"/>
    </w:pPr>
    <w:rPr>
      <w:szCs w:val="18"/>
    </w:rPr>
  </w:style>
  <w:style w:type="paragraph" w:customStyle="1" w:styleId="Logo">
    <w:name w:val="Logo"/>
    <w:basedOn w:val="Normal"/>
    <w:next w:val="Normal"/>
    <w:uiPriority w:val="11"/>
    <w:qFormat/>
    <w:rsid w:val="003E47AF"/>
    <w:pPr>
      <w:spacing w:before="360" w:after="360"/>
      <w:ind w:left="432" w:right="432"/>
      <w:jc w:val="center"/>
    </w:pPr>
  </w:style>
  <w:style w:type="paragraph" w:styleId="Bibliography">
    <w:name w:val="Bibliography"/>
    <w:basedOn w:val="Normal"/>
    <w:next w:val="Normal"/>
    <w:uiPriority w:val="37"/>
    <w:semiHidden/>
    <w:unhideWhenUsed/>
    <w:rsid w:val="00003BA1"/>
  </w:style>
  <w:style w:type="paragraph" w:styleId="BlockText">
    <w:name w:val="Block Text"/>
    <w:basedOn w:val="Normal"/>
    <w:uiPriority w:val="99"/>
    <w:semiHidden/>
    <w:unhideWhenUsed/>
    <w:rsid w:val="003714F4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003BA1"/>
  </w:style>
  <w:style w:type="character" w:customStyle="1" w:styleId="BodyTextChar">
    <w:name w:val="Body Text Char"/>
    <w:basedOn w:val="DefaultParagraphFont"/>
    <w:link w:val="BodyText"/>
    <w:uiPriority w:val="99"/>
    <w:semiHidden/>
    <w:rsid w:val="00003BA1"/>
    <w:rPr>
      <w:color w:val="000000" w:themeColor="text1"/>
      <w:szCs w:val="1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03BA1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03BA1"/>
    <w:rPr>
      <w:color w:val="000000" w:themeColor="text1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3BA1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3BA1"/>
    <w:rPr>
      <w:color w:val="000000" w:themeColor="text1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03BA1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03BA1"/>
    <w:rPr>
      <w:color w:val="000000" w:themeColor="text1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03BA1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03BA1"/>
    <w:rPr>
      <w:color w:val="000000" w:themeColor="text1"/>
      <w:szCs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03BA1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03BA1"/>
    <w:rPr>
      <w:color w:val="000000" w:themeColor="text1"/>
      <w:szCs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03BA1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03BA1"/>
    <w:rPr>
      <w:color w:val="000000" w:themeColor="text1"/>
      <w:szCs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3BA1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3BA1"/>
    <w:rPr>
      <w:color w:val="000000" w:themeColor="text1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3714F4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03BA1"/>
    <w:pPr>
      <w:spacing w:after="200"/>
    </w:pPr>
    <w:rPr>
      <w:i/>
      <w:iCs/>
      <w:color w:val="44546A" w:themeColor="text2"/>
    </w:rPr>
  </w:style>
  <w:style w:type="paragraph" w:styleId="Closing">
    <w:name w:val="Closing"/>
    <w:basedOn w:val="Normal"/>
    <w:link w:val="ClosingChar"/>
    <w:uiPriority w:val="99"/>
    <w:semiHidden/>
    <w:unhideWhenUsed/>
    <w:rsid w:val="00003BA1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03BA1"/>
    <w:rPr>
      <w:color w:val="000000" w:themeColor="text1"/>
      <w:szCs w:val="18"/>
    </w:rPr>
  </w:style>
  <w:style w:type="table" w:styleId="ColorfulGrid">
    <w:name w:val="Colorful Grid"/>
    <w:basedOn w:val="TableNormal"/>
    <w:uiPriority w:val="73"/>
    <w:semiHidden/>
    <w:unhideWhenUsed/>
    <w:rsid w:val="00003BA1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03BA1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03BA1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03BA1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03BA1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03BA1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03BA1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03BA1"/>
    <w:pPr>
      <w:spacing w:after="0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03BA1"/>
    <w:pPr>
      <w:spacing w:after="0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03BA1"/>
    <w:pPr>
      <w:spacing w:after="0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03BA1"/>
    <w:pPr>
      <w:spacing w:after="0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03BA1"/>
    <w:pPr>
      <w:spacing w:after="0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03BA1"/>
    <w:pPr>
      <w:spacing w:after="0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03BA1"/>
    <w:pPr>
      <w:spacing w:after="0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03BA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BA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BA1"/>
    <w:rPr>
      <w:color w:val="000000" w:themeColor="text1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BA1"/>
    <w:rPr>
      <w:b/>
      <w:bCs/>
      <w:color w:val="000000" w:themeColor="text1"/>
      <w:szCs w:val="20"/>
    </w:rPr>
  </w:style>
  <w:style w:type="table" w:styleId="DarkList">
    <w:name w:val="Dark List"/>
    <w:basedOn w:val="TableNormal"/>
    <w:uiPriority w:val="70"/>
    <w:semiHidden/>
    <w:unhideWhenUsed/>
    <w:rsid w:val="00003BA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03BA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03BA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03BA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03BA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03BA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03BA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03BA1"/>
  </w:style>
  <w:style w:type="character" w:customStyle="1" w:styleId="DateChar">
    <w:name w:val="Date Char"/>
    <w:basedOn w:val="DefaultParagraphFont"/>
    <w:link w:val="Date"/>
    <w:uiPriority w:val="99"/>
    <w:semiHidden/>
    <w:rsid w:val="00003BA1"/>
    <w:rPr>
      <w:color w:val="000000" w:themeColor="text1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3BA1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3BA1"/>
    <w:rPr>
      <w:rFonts w:ascii="Segoe UI" w:hAnsi="Segoe UI" w:cs="Segoe UI"/>
      <w:color w:val="000000" w:themeColor="text1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03BA1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03BA1"/>
    <w:rPr>
      <w:color w:val="000000" w:themeColor="text1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003BA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003B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3BA1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3BA1"/>
    <w:rPr>
      <w:color w:val="000000" w:themeColor="text1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03BA1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03BA1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03BA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C53B8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C53B8"/>
    <w:rPr>
      <w:color w:val="000000" w:themeColor="text1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003BA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3BA1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3BA1"/>
    <w:rPr>
      <w:color w:val="000000" w:themeColor="text1"/>
      <w:szCs w:val="20"/>
    </w:rPr>
  </w:style>
  <w:style w:type="table" w:styleId="GridTable1Light">
    <w:name w:val="Grid Table 1 Light"/>
    <w:basedOn w:val="TableNormal"/>
    <w:uiPriority w:val="46"/>
    <w:rsid w:val="00003BA1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03BA1"/>
    <w:pPr>
      <w:spacing w:after="0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03BA1"/>
    <w:pPr>
      <w:spacing w:after="0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03BA1"/>
    <w:pPr>
      <w:spacing w:after="0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03BA1"/>
    <w:pPr>
      <w:spacing w:after="0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03BA1"/>
    <w:pPr>
      <w:spacing w:after="0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03BA1"/>
    <w:pPr>
      <w:spacing w:after="0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03B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03B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03B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03B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03B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03B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03B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03BA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03BA1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03BA1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03BA1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03BA1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03BA1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03BA1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03BA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03BA1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03BA1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03BA1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03BA1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03BA1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03BA1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C53B8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C53B8"/>
    <w:rPr>
      <w:color w:val="000000" w:themeColor="text1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BA1"/>
    <w:rPr>
      <w:rFonts w:asciiTheme="majorHAnsi" w:eastAsiaTheme="majorEastAsia" w:hAnsiTheme="majorHAnsi" w:cstheme="majorBidi"/>
      <w:i/>
      <w:iCs/>
      <w:color w:val="2E74B5" w:themeColor="accent1" w:themeShade="BF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BA1"/>
    <w:rPr>
      <w:rFonts w:asciiTheme="majorHAnsi" w:eastAsiaTheme="majorEastAsia" w:hAnsiTheme="majorHAnsi" w:cstheme="majorBidi"/>
      <w:color w:val="2E74B5" w:themeColor="accent1" w:themeShade="BF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BA1"/>
    <w:rPr>
      <w:rFonts w:asciiTheme="majorHAnsi" w:eastAsiaTheme="majorEastAsia" w:hAnsiTheme="majorHAnsi" w:cstheme="majorBidi"/>
      <w:color w:val="1F4D78" w:themeColor="accent1" w:themeShade="7F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BA1"/>
    <w:rPr>
      <w:rFonts w:asciiTheme="majorHAnsi" w:eastAsiaTheme="majorEastAsia" w:hAnsiTheme="majorHAnsi" w:cstheme="majorBidi"/>
      <w:i/>
      <w:iCs/>
      <w:color w:val="1F4D78" w:themeColor="accent1" w:themeShade="7F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BA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BA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003BA1"/>
  </w:style>
  <w:style w:type="paragraph" w:styleId="HTMLAddress">
    <w:name w:val="HTML Address"/>
    <w:basedOn w:val="Normal"/>
    <w:link w:val="HTMLAddressChar"/>
    <w:uiPriority w:val="99"/>
    <w:semiHidden/>
    <w:unhideWhenUsed/>
    <w:rsid w:val="00003BA1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03BA1"/>
    <w:rPr>
      <w:i/>
      <w:iCs/>
      <w:color w:val="000000" w:themeColor="text1"/>
      <w:szCs w:val="18"/>
    </w:rPr>
  </w:style>
  <w:style w:type="character" w:styleId="HTMLCite">
    <w:name w:val="HTML Cite"/>
    <w:basedOn w:val="DefaultParagraphFont"/>
    <w:uiPriority w:val="99"/>
    <w:semiHidden/>
    <w:unhideWhenUsed/>
    <w:rsid w:val="00003BA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03BA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03BA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03BA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3BA1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3BA1"/>
    <w:rPr>
      <w:rFonts w:ascii="Consolas" w:hAnsi="Consolas"/>
      <w:color w:val="000000" w:themeColor="text1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003BA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03BA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03BA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03BA1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03BA1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03BA1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03BA1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03BA1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03BA1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03BA1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03BA1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03BA1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03BA1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03BA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714F4"/>
    <w:rPr>
      <w:i/>
      <w:iCs/>
      <w:color w:val="1F4E79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714F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714F4"/>
    <w:rPr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3714F4"/>
    <w:rPr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03BA1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03BA1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03BA1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03BA1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03BA1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03BA1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03BA1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003BA1"/>
  </w:style>
  <w:style w:type="paragraph" w:styleId="List">
    <w:name w:val="List"/>
    <w:basedOn w:val="Normal"/>
    <w:uiPriority w:val="99"/>
    <w:semiHidden/>
    <w:unhideWhenUsed/>
    <w:rsid w:val="00003BA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003BA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003BA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003BA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003BA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003BA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03BA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03BA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03BA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03BA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003BA1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03BA1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03BA1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03BA1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03BA1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003BA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003BA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03BA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03BA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03BA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003BA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03BA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03BA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03BA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03BA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03BA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03BA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03BA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03BA1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03BA1"/>
    <w:pPr>
      <w:spacing w:after="0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03BA1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03B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03B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03B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03B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03B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03B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03B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03BA1"/>
    <w:pPr>
      <w:spacing w:after="0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03BA1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03BA1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03BA1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03BA1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03BA1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03BA1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03BA1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03BA1"/>
    <w:pPr>
      <w:spacing w:after="0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03BA1"/>
    <w:pPr>
      <w:spacing w:after="0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03BA1"/>
    <w:pPr>
      <w:spacing w:after="0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03BA1"/>
    <w:pPr>
      <w:spacing w:after="0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03BA1"/>
    <w:pPr>
      <w:spacing w:after="0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03BA1"/>
    <w:pPr>
      <w:spacing w:after="0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003B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jc w:val="both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3BA1"/>
    <w:rPr>
      <w:rFonts w:ascii="Consolas" w:hAnsi="Consolas"/>
      <w:color w:val="000000" w:themeColor="text1"/>
      <w:szCs w:val="20"/>
    </w:rPr>
  </w:style>
  <w:style w:type="table" w:styleId="MediumGrid1">
    <w:name w:val="Medium Grid 1"/>
    <w:basedOn w:val="TableNormal"/>
    <w:uiPriority w:val="67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03BA1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03BA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03B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03BA1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003BA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03BA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03BA1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03BA1"/>
    <w:rPr>
      <w:color w:val="000000" w:themeColor="text1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03BA1"/>
  </w:style>
  <w:style w:type="table" w:styleId="PlainTable1">
    <w:name w:val="Plain Table 1"/>
    <w:basedOn w:val="TableNormal"/>
    <w:uiPriority w:val="41"/>
    <w:rsid w:val="00003BA1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03BA1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03BA1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03BA1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03BA1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003BA1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3BA1"/>
    <w:rPr>
      <w:rFonts w:ascii="Consolas" w:hAnsi="Consolas"/>
      <w:color w:val="000000" w:themeColor="text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003BA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03BA1"/>
    <w:rPr>
      <w:i/>
      <w:iCs/>
      <w:color w:val="404040" w:themeColor="text1" w:themeTint="BF"/>
      <w:szCs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03BA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03BA1"/>
    <w:rPr>
      <w:color w:val="000000" w:themeColor="text1"/>
      <w:szCs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03BA1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03BA1"/>
    <w:rPr>
      <w:color w:val="000000" w:themeColor="text1"/>
      <w:szCs w:val="18"/>
    </w:rPr>
  </w:style>
  <w:style w:type="character" w:styleId="Strong">
    <w:name w:val="Strong"/>
    <w:basedOn w:val="DefaultParagraphFont"/>
    <w:uiPriority w:val="22"/>
    <w:semiHidden/>
    <w:unhideWhenUsed/>
    <w:qFormat/>
    <w:rsid w:val="00003BA1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3629AF"/>
    <w:pPr>
      <w:numPr>
        <w:ilvl w:val="1"/>
      </w:numPr>
      <w:spacing w:after="160"/>
      <w:contextualSpacing/>
    </w:pPr>
    <w:rPr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629AF"/>
    <w:rPr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003BA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003BA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003BA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03BA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03BA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03BA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03BA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03BA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03BA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03BA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03BA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03BA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03BA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03BA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03BA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03BA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03BA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03BA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03BA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03BA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03BA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03BA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03BA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03BA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03BA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03BA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03BA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03BA1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003BA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03BA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03BA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03BA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03BA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03BA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03BA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03BA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03BA1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03BA1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003BA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03BA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03BA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03BA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03BA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03BA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03BA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03BA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03BA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03BA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semiHidden/>
    <w:unhideWhenUsed/>
    <w:qFormat/>
    <w:rsid w:val="003629AF"/>
    <w:pPr>
      <w:spacing w:after="0"/>
      <w:contextualSpacing/>
    </w:pPr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29AF"/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003BA1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03BA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003BA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003BA1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003BA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03BA1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003BA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003BA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003BA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003BA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AF"/>
    <w:pPr>
      <w:pBdr>
        <w:bottom w:val="single" w:sz="4" w:space="1" w:color="A6A6A6" w:themeColor="background1" w:themeShade="A6"/>
      </w:pBdr>
      <w:outlineLvl w:val="9"/>
    </w:pPr>
    <w:rPr>
      <w:bCs w:val="0"/>
      <w:szCs w:val="32"/>
    </w:rPr>
  </w:style>
  <w:style w:type="paragraph" w:customStyle="1" w:styleId="ContactInfo">
    <w:name w:val="Contact Info"/>
    <w:basedOn w:val="Normal"/>
    <w:uiPriority w:val="12"/>
    <w:qFormat/>
    <w:rsid w:val="005C53B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n.eggert\AppData\Roaming\Microsoft\Templates\Postcard%20to%20job%20candidates%20when%20position%20is%20closed%20(4%20per%20pag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EAAABA801041EFBD0F07EE1CADE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AADFF-9369-486E-84B9-8D205CF7EC5B}"/>
      </w:docPartPr>
      <w:docPartBody>
        <w:p w:rsidR="00DB4B5D" w:rsidRDefault="005625CC" w:rsidP="005625CC">
          <w:pPr>
            <w:pStyle w:val="F1EAAABA801041EFBD0F07EE1CADE158"/>
          </w:pPr>
          <w:r w:rsidRPr="00E41FF8">
            <w:t>Company</w:t>
          </w:r>
        </w:p>
      </w:docPartBody>
    </w:docPart>
    <w:docPart>
      <w:docPartPr>
        <w:name w:val="0620E9ACFEDE435A8DE6C76CBE3B4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98E15-402E-4329-88CF-6DC0FEB62C4D}"/>
      </w:docPartPr>
      <w:docPartBody>
        <w:p w:rsidR="00DB4B5D" w:rsidRDefault="005625CC" w:rsidP="005625CC">
          <w:pPr>
            <w:pStyle w:val="0620E9ACFEDE435A8DE6C76CBE3B4FD8"/>
          </w:pPr>
          <w:r w:rsidRPr="00D74E9C">
            <w:t>Street Address</w:t>
          </w:r>
          <w:r w:rsidRPr="00D74E9C">
            <w:br/>
            <w:t>Address 2</w:t>
          </w:r>
          <w:r w:rsidRPr="00D74E9C">
            <w:br/>
            <w:t>City, ST ZIP Code</w:t>
          </w:r>
        </w:p>
      </w:docPartBody>
    </w:docPart>
    <w:docPart>
      <w:docPartPr>
        <w:name w:val="9983EB7796724596954923A46F23E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68671-79BE-49AD-994A-2779A6BCBF0B}"/>
      </w:docPartPr>
      <w:docPartBody>
        <w:p w:rsidR="00DB4B5D" w:rsidRDefault="005625CC" w:rsidP="005625CC">
          <w:pPr>
            <w:pStyle w:val="9983EB7796724596954923A46F23EBBA"/>
          </w:pPr>
          <w:r>
            <w:t>Recipient Name</w:t>
          </w:r>
        </w:p>
      </w:docPartBody>
    </w:docPart>
    <w:docPart>
      <w:docPartPr>
        <w:name w:val="28CD1F37945243498157DE9857848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69D35-AE3C-48F0-8383-13F4C941889C}"/>
      </w:docPartPr>
      <w:docPartBody>
        <w:p w:rsidR="005625CC" w:rsidRDefault="005625CC" w:rsidP="00DB4B5D">
          <w:pPr>
            <w:pStyle w:val="ContactInfo"/>
          </w:pPr>
          <w:r>
            <w:t>Street Address</w:t>
          </w:r>
        </w:p>
        <w:p w:rsidR="005625CC" w:rsidRDefault="005625CC" w:rsidP="00DB4B5D">
          <w:pPr>
            <w:pStyle w:val="ContactInfo"/>
          </w:pPr>
          <w:r>
            <w:t>Address 2</w:t>
          </w:r>
        </w:p>
        <w:p w:rsidR="00DB4B5D" w:rsidRDefault="005625CC" w:rsidP="005625CC">
          <w:pPr>
            <w:pStyle w:val="28CD1F37945243498157DE9857848CFF"/>
          </w:pPr>
          <w:r>
            <w:t>City, ST ZIP Code</w:t>
          </w:r>
        </w:p>
      </w:docPartBody>
    </w:docPart>
    <w:docPart>
      <w:docPartPr>
        <w:name w:val="2606709B41824D578744981DAC4AC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5A8B3-EBA3-43BB-9F76-C08E6119A9F7}"/>
      </w:docPartPr>
      <w:docPartBody>
        <w:p w:rsidR="00DB4B5D" w:rsidRDefault="005625CC" w:rsidP="005625CC">
          <w:pPr>
            <w:pStyle w:val="2606709B41824D578744981DAC4AC1A7"/>
          </w:pPr>
          <w:r w:rsidRPr="00E41FF8">
            <w:t>Company</w:t>
          </w:r>
        </w:p>
      </w:docPartBody>
    </w:docPart>
    <w:docPart>
      <w:docPartPr>
        <w:name w:val="2C3CEF75A5484AC48C27A6FC737F8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B4C13-2877-4E1F-952B-3883FF6E1EF2}"/>
      </w:docPartPr>
      <w:docPartBody>
        <w:p w:rsidR="00DB4B5D" w:rsidRDefault="005625CC" w:rsidP="005625CC">
          <w:pPr>
            <w:pStyle w:val="2C3CEF75A5484AC48C27A6FC737F8A60"/>
          </w:pPr>
          <w:r w:rsidRPr="00D74E9C">
            <w:t>Street Address</w:t>
          </w:r>
          <w:r w:rsidRPr="00D74E9C">
            <w:br/>
            <w:t>Address 2</w:t>
          </w:r>
          <w:r w:rsidRPr="00D74E9C">
            <w:br/>
            <w:t>City, ST ZIP Code</w:t>
          </w:r>
        </w:p>
      </w:docPartBody>
    </w:docPart>
    <w:docPart>
      <w:docPartPr>
        <w:name w:val="3830120E0F604A78BDAB2118074B2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E600D-56FF-4CF4-836C-70E404B9B596}"/>
      </w:docPartPr>
      <w:docPartBody>
        <w:p w:rsidR="00DB4B5D" w:rsidRDefault="005625CC" w:rsidP="005625CC">
          <w:pPr>
            <w:pStyle w:val="3830120E0F604A78BDAB2118074B2EB3"/>
          </w:pPr>
          <w:r>
            <w:t>Recipient Name</w:t>
          </w:r>
        </w:p>
      </w:docPartBody>
    </w:docPart>
    <w:docPart>
      <w:docPartPr>
        <w:name w:val="B2C392F25E4748BAA264CB99C1E56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09447-2254-4935-A1A3-ADB02F7763E5}"/>
      </w:docPartPr>
      <w:docPartBody>
        <w:p w:rsidR="005625CC" w:rsidRDefault="005625CC" w:rsidP="00DB4B5D">
          <w:pPr>
            <w:pStyle w:val="ContactInfo"/>
          </w:pPr>
          <w:r>
            <w:t>Street Address</w:t>
          </w:r>
        </w:p>
        <w:p w:rsidR="005625CC" w:rsidRDefault="005625CC" w:rsidP="00DB4B5D">
          <w:pPr>
            <w:pStyle w:val="ContactInfo"/>
          </w:pPr>
          <w:r>
            <w:t>Address 2</w:t>
          </w:r>
        </w:p>
        <w:p w:rsidR="00DB4B5D" w:rsidRDefault="005625CC" w:rsidP="005625CC">
          <w:pPr>
            <w:pStyle w:val="B2C392F25E4748BAA264CB99C1E56B8B"/>
          </w:pPr>
          <w:r>
            <w:t>City, ST ZIP Code</w:t>
          </w:r>
        </w:p>
      </w:docPartBody>
    </w:docPart>
    <w:docPart>
      <w:docPartPr>
        <w:name w:val="C0B38F7C47384A40BBC32448C1734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C3219-3459-47C1-A9F9-6D96C2A9486B}"/>
      </w:docPartPr>
      <w:docPartBody>
        <w:p w:rsidR="00DB4B5D" w:rsidRDefault="005625CC" w:rsidP="005625CC">
          <w:pPr>
            <w:pStyle w:val="C0B38F7C47384A40BBC32448C1734945"/>
          </w:pPr>
          <w:r w:rsidRPr="00E41FF8">
            <w:t>Company</w:t>
          </w:r>
        </w:p>
      </w:docPartBody>
    </w:docPart>
    <w:docPart>
      <w:docPartPr>
        <w:name w:val="B187CFC1635E4114B6F030660F954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FE88F-B7CC-4F07-AA33-BEC014D94DF1}"/>
      </w:docPartPr>
      <w:docPartBody>
        <w:p w:rsidR="00DB4B5D" w:rsidRDefault="005625CC" w:rsidP="005625CC">
          <w:pPr>
            <w:pStyle w:val="B187CFC1635E4114B6F030660F954C71"/>
          </w:pPr>
          <w:r w:rsidRPr="00D74E9C">
            <w:t>Street Address</w:t>
          </w:r>
          <w:r w:rsidRPr="00D74E9C">
            <w:br/>
            <w:t>Address 2</w:t>
          </w:r>
          <w:r w:rsidRPr="00D74E9C">
            <w:br/>
            <w:t>City, ST ZIP Code</w:t>
          </w:r>
        </w:p>
      </w:docPartBody>
    </w:docPart>
    <w:docPart>
      <w:docPartPr>
        <w:name w:val="FDFEA928DD9947288D1FCFF5D80FF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265F0-55F0-48ED-A21A-869CE889C767}"/>
      </w:docPartPr>
      <w:docPartBody>
        <w:p w:rsidR="00DB4B5D" w:rsidRDefault="005625CC" w:rsidP="005625CC">
          <w:pPr>
            <w:pStyle w:val="FDFEA928DD9947288D1FCFF5D80FF72A"/>
          </w:pPr>
          <w:r>
            <w:t>Recipient Name</w:t>
          </w:r>
        </w:p>
      </w:docPartBody>
    </w:docPart>
    <w:docPart>
      <w:docPartPr>
        <w:name w:val="493984DE66974544AC3C5B7F75141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3B2B1-C66A-49AB-BC4B-0291785F3ADA}"/>
      </w:docPartPr>
      <w:docPartBody>
        <w:p w:rsidR="005625CC" w:rsidRDefault="005625CC" w:rsidP="00DB4B5D">
          <w:pPr>
            <w:pStyle w:val="ContactInfo"/>
          </w:pPr>
          <w:r>
            <w:t>Street Address</w:t>
          </w:r>
        </w:p>
        <w:p w:rsidR="005625CC" w:rsidRDefault="005625CC" w:rsidP="00DB4B5D">
          <w:pPr>
            <w:pStyle w:val="ContactInfo"/>
          </w:pPr>
          <w:r>
            <w:t>Address 2</w:t>
          </w:r>
        </w:p>
        <w:p w:rsidR="00DB4B5D" w:rsidRDefault="005625CC" w:rsidP="005625CC">
          <w:pPr>
            <w:pStyle w:val="493984DE66974544AC3C5B7F75141E4D"/>
          </w:pPr>
          <w:r>
            <w:t>City, ST ZIP Code</w:t>
          </w:r>
        </w:p>
      </w:docPartBody>
    </w:docPart>
    <w:docPart>
      <w:docPartPr>
        <w:name w:val="3D43D28CB9F642CCA168C7EF7389D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869FD-DB0A-4811-A490-53B946507CCD}"/>
      </w:docPartPr>
      <w:docPartBody>
        <w:p w:rsidR="00DB4B5D" w:rsidRDefault="005625CC" w:rsidP="005625CC">
          <w:pPr>
            <w:pStyle w:val="3D43D28CB9F642CCA168C7EF7389D99D"/>
          </w:pPr>
          <w:r w:rsidRPr="00E41FF8">
            <w:t>Company</w:t>
          </w:r>
        </w:p>
      </w:docPartBody>
    </w:docPart>
    <w:docPart>
      <w:docPartPr>
        <w:name w:val="E8708C8C0BCB47959B6875983E357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D62CC-E8E0-4397-835D-036DFE9B354E}"/>
      </w:docPartPr>
      <w:docPartBody>
        <w:p w:rsidR="00DB4B5D" w:rsidRDefault="005625CC" w:rsidP="005625CC">
          <w:pPr>
            <w:pStyle w:val="E8708C8C0BCB47959B6875983E3571F3"/>
          </w:pPr>
          <w:r w:rsidRPr="00D74E9C">
            <w:t>Street Address</w:t>
          </w:r>
          <w:r w:rsidRPr="00D74E9C">
            <w:br/>
            <w:t>Address 2</w:t>
          </w:r>
          <w:r w:rsidRPr="00D74E9C">
            <w:br/>
            <w:t>City, ST ZIP Code</w:t>
          </w:r>
        </w:p>
      </w:docPartBody>
    </w:docPart>
    <w:docPart>
      <w:docPartPr>
        <w:name w:val="6BA46191BF374828A3BB578D63EF3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9B159-BF4E-433E-B7CE-3B65293706E6}"/>
      </w:docPartPr>
      <w:docPartBody>
        <w:p w:rsidR="00DB4B5D" w:rsidRDefault="005625CC" w:rsidP="005625CC">
          <w:pPr>
            <w:pStyle w:val="6BA46191BF374828A3BB578D63EF3FFD"/>
          </w:pPr>
          <w:r>
            <w:t>Recipient Name</w:t>
          </w:r>
        </w:p>
      </w:docPartBody>
    </w:docPart>
    <w:docPart>
      <w:docPartPr>
        <w:name w:val="54A3D1F0B6C64843B064879F75F5F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02773-EE62-49C4-85C2-751F1941B71D}"/>
      </w:docPartPr>
      <w:docPartBody>
        <w:p w:rsidR="005625CC" w:rsidRDefault="005625CC" w:rsidP="00DB4B5D">
          <w:pPr>
            <w:pStyle w:val="ContactInfo"/>
          </w:pPr>
          <w:r>
            <w:t>Street Address</w:t>
          </w:r>
        </w:p>
        <w:p w:rsidR="005625CC" w:rsidRDefault="005625CC" w:rsidP="00DB4B5D">
          <w:pPr>
            <w:pStyle w:val="ContactInfo"/>
          </w:pPr>
          <w:r>
            <w:t>Address 2</w:t>
          </w:r>
        </w:p>
        <w:p w:rsidR="00DB4B5D" w:rsidRDefault="005625CC" w:rsidP="005625CC">
          <w:pPr>
            <w:pStyle w:val="54A3D1F0B6C64843B064879F75F5FBA5"/>
          </w:pPr>
          <w:r>
            <w:t>City, ST ZIP Code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5CC"/>
    <w:rsid w:val="005625CC"/>
    <w:rsid w:val="00610DDA"/>
    <w:rsid w:val="00DB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actInfo">
    <w:name w:val="Contact Info"/>
    <w:basedOn w:val="Normal"/>
    <w:uiPriority w:val="12"/>
    <w:qFormat/>
    <w:rsid w:val="005625CC"/>
    <w:pPr>
      <w:spacing w:after="0" w:line="240" w:lineRule="auto"/>
    </w:pPr>
    <w:rPr>
      <w:color w:val="000000" w:themeColor="text1"/>
      <w:lang w:eastAsia="ja-JP"/>
    </w:rPr>
  </w:style>
  <w:style w:type="paragraph" w:customStyle="1" w:styleId="F1EAAABA801041EFBD0F07EE1CADE158">
    <w:name w:val="F1EAAABA801041EFBD0F07EE1CADE158"/>
    <w:rsid w:val="005625CC"/>
  </w:style>
  <w:style w:type="paragraph" w:customStyle="1" w:styleId="0620E9ACFEDE435A8DE6C76CBE3B4FD8">
    <w:name w:val="0620E9ACFEDE435A8DE6C76CBE3B4FD8"/>
    <w:rsid w:val="005625CC"/>
  </w:style>
  <w:style w:type="paragraph" w:customStyle="1" w:styleId="9983EB7796724596954923A46F23EBBA">
    <w:name w:val="9983EB7796724596954923A46F23EBBA"/>
    <w:rsid w:val="005625CC"/>
  </w:style>
  <w:style w:type="paragraph" w:customStyle="1" w:styleId="28CD1F37945243498157DE9857848CFF">
    <w:name w:val="28CD1F37945243498157DE9857848CFF"/>
    <w:rsid w:val="005625CC"/>
  </w:style>
  <w:style w:type="paragraph" w:customStyle="1" w:styleId="2606709B41824D578744981DAC4AC1A7">
    <w:name w:val="2606709B41824D578744981DAC4AC1A7"/>
    <w:rsid w:val="005625CC"/>
  </w:style>
  <w:style w:type="paragraph" w:customStyle="1" w:styleId="2C3CEF75A5484AC48C27A6FC737F8A60">
    <w:name w:val="2C3CEF75A5484AC48C27A6FC737F8A60"/>
    <w:rsid w:val="005625CC"/>
  </w:style>
  <w:style w:type="paragraph" w:customStyle="1" w:styleId="3830120E0F604A78BDAB2118074B2EB3">
    <w:name w:val="3830120E0F604A78BDAB2118074B2EB3"/>
    <w:rsid w:val="005625CC"/>
  </w:style>
  <w:style w:type="paragraph" w:customStyle="1" w:styleId="B2C392F25E4748BAA264CB99C1E56B8B">
    <w:name w:val="B2C392F25E4748BAA264CB99C1E56B8B"/>
    <w:rsid w:val="005625CC"/>
  </w:style>
  <w:style w:type="paragraph" w:customStyle="1" w:styleId="C0B38F7C47384A40BBC32448C1734945">
    <w:name w:val="C0B38F7C47384A40BBC32448C1734945"/>
    <w:rsid w:val="005625CC"/>
  </w:style>
  <w:style w:type="paragraph" w:customStyle="1" w:styleId="B187CFC1635E4114B6F030660F954C71">
    <w:name w:val="B187CFC1635E4114B6F030660F954C71"/>
    <w:rsid w:val="005625CC"/>
  </w:style>
  <w:style w:type="paragraph" w:customStyle="1" w:styleId="FDFEA928DD9947288D1FCFF5D80FF72A">
    <w:name w:val="FDFEA928DD9947288D1FCFF5D80FF72A"/>
    <w:rsid w:val="005625CC"/>
  </w:style>
  <w:style w:type="paragraph" w:customStyle="1" w:styleId="493984DE66974544AC3C5B7F75141E4D">
    <w:name w:val="493984DE66974544AC3C5B7F75141E4D"/>
    <w:rsid w:val="005625CC"/>
  </w:style>
  <w:style w:type="paragraph" w:customStyle="1" w:styleId="3D43D28CB9F642CCA168C7EF7389D99D">
    <w:name w:val="3D43D28CB9F642CCA168C7EF7389D99D"/>
    <w:rsid w:val="005625CC"/>
  </w:style>
  <w:style w:type="paragraph" w:customStyle="1" w:styleId="E8708C8C0BCB47959B6875983E3571F3">
    <w:name w:val="E8708C8C0BCB47959B6875983E3571F3"/>
    <w:rsid w:val="005625CC"/>
  </w:style>
  <w:style w:type="paragraph" w:customStyle="1" w:styleId="6BA46191BF374828A3BB578D63EF3FFD">
    <w:name w:val="6BA46191BF374828A3BB578D63EF3FFD"/>
    <w:rsid w:val="005625CC"/>
  </w:style>
  <w:style w:type="paragraph" w:customStyle="1" w:styleId="54A3D1F0B6C64843B064879F75F5FBA5">
    <w:name w:val="54A3D1F0B6C64843B064879F75F5FBA5"/>
    <w:rsid w:val="005625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 panose="02040503050406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524b7-74bf-4061-9bbc-49fa7d72951c">
      <Value>915</Value>
      <Value>931</Value>
      <Value>997</Value>
      <Value>907</Value>
      <Value>920</Value>
      <Value>919</Value>
    </TaxCatchAll>
    <lcf76f155ced4ddcb4097134ff3c332f xmlns="50c43cca-6214-4b96-bf72-4b2a24d6a073">
      <Terms xmlns="http://schemas.microsoft.com/office/infopath/2007/PartnerControls"/>
    </lcf76f155ced4ddcb4097134ff3c332f>
    <Year xmlns="50c43cca-6214-4b96-bf72-4b2a24d6a073">2021</Year>
    <j4deb1fb49a2484a9bc772d31df6a62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During</TermName>
          <TermId xmlns="http://schemas.microsoft.com/office/infopath/2007/PartnerControls">1f0c3db1-124e-445c-a42d-b830cd0dc561</TermId>
        </TermInfo>
      </Terms>
    </j4deb1fb49a2484a9bc772d31df6a623>
    <k958cdbe2074454e823e3f35de4247bc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Workshop</TermName>
          <TermId xmlns="http://schemas.microsoft.com/office/infopath/2007/PartnerControls">d65f2ab5-3dc1-4649-8c30-3b8d3c8f0f2d</TermId>
        </TermInfo>
      </Terms>
    </k958cdbe2074454e823e3f35de4247bc>
    <lddf4348b4b44eeb955ff7f4eeb686b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 Person</TermName>
          <TermId xmlns="http://schemas.microsoft.com/office/infopath/2007/PartnerControls">f3bc51b8-f65c-413c-9fcc-f7a2e7e5cca0</TermId>
        </TermInfo>
        <TermInfo xmlns="http://schemas.microsoft.com/office/infopath/2007/PartnerControls">
          <TermName xmlns="http://schemas.microsoft.com/office/infopath/2007/PartnerControls"> Phone</TermName>
          <TermId xmlns="http://schemas.microsoft.com/office/infopath/2007/PartnerControls">74b67174-2dab-410a-a2ca-82e6e543cb88</TermId>
        </TermInfo>
        <TermInfo xmlns="http://schemas.microsoft.com/office/infopath/2007/PartnerControls">
          <TermName xmlns="http://schemas.microsoft.com/office/infopath/2007/PartnerControls"> Virtual</TermName>
          <TermId xmlns="http://schemas.microsoft.com/office/infopath/2007/PartnerControls">8ecf9d73-4d08-4486-819f-e460d9e7ac7a</TermId>
        </TermInfo>
      </Terms>
    </lddf4348b4b44eeb955ff7f4eeb686b3>
    <bbaeeffa36ad44e7a369bcf5837d041f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Facilitators</TermName>
          <TermId xmlns="http://schemas.microsoft.com/office/infopath/2007/PartnerControls">033dfce4-dcd4-4ee6-b4af-fdf3d33a7471</TermId>
        </TermInfo>
      </Terms>
    </bbaeeffa36ad44e7a369bcf5837d041f>
    <j9247d9a13f240d6898af53f528f41a2 xmlns="50c43cca-6214-4b96-bf72-4b2a24d6a073">
      <Terms xmlns="http://schemas.microsoft.com/office/infopath/2007/PartnerControls"/>
    </j9247d9a13f240d6898af53f528f41a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86A37D4E80741BE5E042F7E78CFFB" ma:contentTypeVersion="42" ma:contentTypeDescription="Create a new document." ma:contentTypeScope="" ma:versionID="7da9a7eaf04e081ff3adaf8a76c6a6ac">
  <xsd:schema xmlns:xsd="http://www.w3.org/2001/XMLSchema" xmlns:xs="http://www.w3.org/2001/XMLSchema" xmlns:p="http://schemas.microsoft.com/office/2006/metadata/properties" xmlns:ns2="50c43cca-6214-4b96-bf72-4b2a24d6a073" xmlns:ns3="b76524b7-74bf-4061-9bbc-49fa7d72951c" targetNamespace="http://schemas.microsoft.com/office/2006/metadata/properties" ma:root="true" ma:fieldsID="256b57f9f201cb7513a1a12a3c931741" ns2:_="" ns3:_="">
    <xsd:import namespace="50c43cca-6214-4b96-bf72-4b2a24d6a073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MediaServiceFastMetadata" minOccurs="0"/>
                <xsd:element ref="ns3:TaxCatchAll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ddf4348b4b44eeb955ff7f4eeb686b3" minOccurs="0"/>
                <xsd:element ref="ns2:k958cdbe2074454e823e3f35de4247bc" minOccurs="0"/>
                <xsd:element ref="ns2:bbaeeffa36ad44e7a369bcf5837d041f" minOccurs="0"/>
                <xsd:element ref="ns2:j9247d9a13f240d6898af53f528f41a2" minOccurs="0"/>
                <xsd:element ref="ns2:j4deb1fb49a2484a9bc772d31df6a623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43cca-6214-4b96-bf72-4b2a24d6a073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ddf4348b4b44eeb955ff7f4eeb686b3" ma:index="19" nillable="true" ma:taxonomy="true" ma:internalName="lddf4348b4b44eeb955ff7f4eeb686b3" ma:taxonomyFieldName="Delivery_x0020_Method" ma:displayName="Delivery Method" ma:readOnly="false" ma:default="" ma:fieldId="{5ddf4348-b4b4-4eeb-955f-f7f4eeb686b3}" ma:taxonomyMulti="true" ma:sspId="be0ca4f4-bd4a-4530-8d17-0334718f01b6" ma:termSetId="554aaeb6-9879-4f46-aec4-0cfa973a25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58cdbe2074454e823e3f35de4247bc" ma:index="21" nillable="true" ma:taxonomy="true" ma:internalName="k958cdbe2074454e823e3f35de4247bc" ma:taxonomyFieldName="Training" ma:displayName="Used In" ma:readOnly="false" ma:default="" ma:fieldId="{4958cdbe-2074-454e-823e-3f35de4247bc}" ma:taxonomyMulti="true" ma:sspId="be0ca4f4-bd4a-4530-8d17-0334718f01b6" ma:termSetId="c55d9f9d-0ed6-4fd2-8435-a67175283e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aeeffa36ad44e7a369bcf5837d041f" ma:index="23" nillable="true" ma:taxonomy="true" ma:internalName="bbaeeffa36ad44e7a369bcf5837d041f" ma:taxonomyFieldName="Audience" ma:displayName="Used By" ma:readOnly="false" ma:default="" ma:fieldId="{bbaeeffa-36ad-44e7-a369-bcf5837d041f}" ma:taxonomyMulti="true" ma:sspId="be0ca4f4-bd4a-4530-8d17-0334718f01b6" ma:termSetId="7431fd12-e143-400b-802a-e5c6c4cb0b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247d9a13f240d6898af53f528f41a2" ma:index="25" nillable="true" ma:taxonomy="true" ma:internalName="j9247d9a13f240d6898af53f528f41a2" ma:taxonomyFieldName="Doc_x0020_Type" ma:displayName="Doc Type" ma:readOnly="false" ma:default="" ma:fieldId="{39247d9a-13f2-40d6-898a-f53f528f41a2}" ma:taxonomyMulti="true" ma:sspId="be0ca4f4-bd4a-4530-8d17-0334718f01b6" ma:termSetId="f63123ce-4453-4304-b871-972c575d7b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deb1fb49a2484a9bc772d31df6a623" ma:index="27" nillable="true" ma:taxonomy="true" ma:internalName="j4deb1fb49a2484a9bc772d31df6a623" ma:taxonomyFieldName="WS_x0020_Phase" ma:displayName="WS Phase" ma:readOnly="false" ma:default="" ma:fieldId="{34deb1fb-49a2-484a-9bc7-72d31df6a623}" ma:taxonomyMulti="true" ma:sspId="be0ca4f4-bd4a-4530-8d17-0334718f01b6" ma:termSetId="6e605135-9a19-4602-93fe-72d3088cc2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bfaa1-68b0-4321-8145-30d0d4005d2d}" ma:internalName="TaxCatchAll" ma:readOnly="false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727443-1523-4E11-BE37-322CA719498B}">
  <ds:schemaRefs>
    <ds:schemaRef ds:uri="http://schemas.microsoft.com/office/2006/metadata/properties"/>
    <ds:schemaRef ds:uri="http://schemas.microsoft.com/office/infopath/2007/PartnerControls"/>
    <ds:schemaRef ds:uri="b76524b7-74bf-4061-9bbc-49fa7d72951c"/>
    <ds:schemaRef ds:uri="50c43cca-6214-4b96-bf72-4b2a24d6a073"/>
  </ds:schemaRefs>
</ds:datastoreItem>
</file>

<file path=customXml/itemProps2.xml><?xml version="1.0" encoding="utf-8"?>
<ds:datastoreItem xmlns:ds="http://schemas.openxmlformats.org/officeDocument/2006/customXml" ds:itemID="{C9087910-D3DF-48C0-8B6F-64F60A6C7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600F6F-17DC-41DF-A9B0-FEC532CBA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43cca-6214-4b96-bf72-4b2a24d6a073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Postcard to job candidates when position is closed (4 per page)</Template>
  <TotalTime>0</TotalTime>
  <Pages>2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Eggert</dc:creator>
  <cp:keywords/>
  <dc:description/>
  <cp:lastModifiedBy>Erin Eggert</cp:lastModifiedBy>
  <cp:revision>2</cp:revision>
  <cp:lastPrinted>2012-09-09T19:53:00Z</cp:lastPrinted>
  <dcterms:created xsi:type="dcterms:W3CDTF">2023-08-02T12:53:00Z</dcterms:created>
  <dcterms:modified xsi:type="dcterms:W3CDTF">2023-08-02T12:53:00Z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0x01010083886A37D4E80741BE5E042F7E78CFFB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WS Phase">
    <vt:lpwstr>931;#During|1f0c3db1-124e-445c-a42d-b830cd0dc561</vt:lpwstr>
  </property>
  <property fmtid="{D5CDD505-2E9C-101B-9397-08002B2CF9AE}" pid="9" name="Training">
    <vt:lpwstr>920;#Workshop|d65f2ab5-3dc1-4649-8c30-3b8d3c8f0f2d</vt:lpwstr>
  </property>
  <property fmtid="{D5CDD505-2E9C-101B-9397-08002B2CF9AE}" pid="10" name="MediaServiceImageTags">
    <vt:lpwstr/>
  </property>
  <property fmtid="{D5CDD505-2E9C-101B-9397-08002B2CF9AE}" pid="11" name="Delivery Method">
    <vt:lpwstr>915;#In Person|f3bc51b8-f65c-413c-9fcc-f7a2e7e5cca0;#997;# Phone|74b67174-2dab-410a-a2ca-82e6e543cb88;#907;# Virtual|8ecf9d73-4d08-4486-819f-e460d9e7ac7a</vt:lpwstr>
  </property>
  <property fmtid="{D5CDD505-2E9C-101B-9397-08002B2CF9AE}" pid="12" name="Audience">
    <vt:lpwstr>919;#Facilitators|033dfce4-dcd4-4ee6-b4af-fdf3d33a7471</vt:lpwstr>
  </property>
  <property fmtid="{D5CDD505-2E9C-101B-9397-08002B2CF9AE}" pid="13" name="Doc Type">
    <vt:lpwstr/>
  </property>
</Properties>
</file>